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BE613" w14:textId="6F7424EF" w:rsidR="00A21039" w:rsidRPr="00A21039" w:rsidRDefault="00A21039" w:rsidP="00A21039">
      <w:pPr>
        <w:pStyle w:val="Corpodeltesto2"/>
        <w:spacing w:line="180" w:lineRule="atLeast"/>
        <w:jc w:val="center"/>
        <w:rPr>
          <w:rFonts w:ascii="Candara" w:eastAsia="Times New Roman" w:hAnsi="Candara" w:cs="Tahoma Negreta"/>
          <w:b/>
          <w:sz w:val="22"/>
          <w:szCs w:val="22"/>
        </w:rPr>
      </w:pPr>
      <w:r w:rsidRPr="00A21039">
        <w:rPr>
          <w:rFonts w:ascii="Candara" w:hAnsi="Candara"/>
          <w:b/>
          <w:sz w:val="22"/>
          <w:szCs w:val="22"/>
        </w:rPr>
        <w:t>MODELLO DI DOMANDA - ALLEGATO A</w:t>
      </w:r>
    </w:p>
    <w:p w14:paraId="7F56344D" w14:textId="269AB014" w:rsidR="00A21039" w:rsidRPr="00A21039" w:rsidRDefault="00A21039" w:rsidP="00A21039">
      <w:pPr>
        <w:pStyle w:val="Corpot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8D8D8"/>
        <w:jc w:val="center"/>
        <w:rPr>
          <w:rFonts w:ascii="Candara" w:eastAsia="Times New Roman" w:hAnsi="Candara" w:cs="Tahoma Negreta"/>
          <w:b/>
          <w:sz w:val="22"/>
          <w:szCs w:val="22"/>
        </w:rPr>
      </w:pPr>
      <w:r w:rsidRPr="00A21039">
        <w:rPr>
          <w:rFonts w:ascii="Candara" w:hAnsi="Candara"/>
          <w:b/>
          <w:sz w:val="22"/>
          <w:szCs w:val="22"/>
        </w:rPr>
        <w:t>Manifestazione di interesse per la costituzione di un elenco di docenti per il progetto #</w:t>
      </w:r>
      <w:proofErr w:type="spellStart"/>
      <w:r w:rsidRPr="00A21039">
        <w:rPr>
          <w:rFonts w:ascii="Candara" w:hAnsi="Candara"/>
          <w:b/>
          <w:sz w:val="22"/>
          <w:szCs w:val="22"/>
        </w:rPr>
        <w:t>ionondiscrimino</w:t>
      </w:r>
      <w:proofErr w:type="spellEnd"/>
      <w:r w:rsidRPr="00A21039">
        <w:rPr>
          <w:rFonts w:ascii="Candara" w:hAnsi="Candara"/>
          <w:b/>
          <w:sz w:val="22"/>
          <w:szCs w:val="22"/>
        </w:rPr>
        <w:t xml:space="preserve"> (Fondo Asilo Migrazione e Integrazione FAMI 2014-2020, OS2, ON3. lett. l, PROG-706, CUP: B61B16000220001) </w:t>
      </w:r>
    </w:p>
    <w:p w14:paraId="0642DCE7" w14:textId="77777777" w:rsidR="001C7AE8" w:rsidRDefault="001C7AE8" w:rsidP="005318A1">
      <w:pPr>
        <w:rPr>
          <w:rFonts w:ascii="Candara" w:hAnsi="Candara"/>
          <w:sz w:val="22"/>
          <w:szCs w:val="22"/>
        </w:rPr>
      </w:pPr>
    </w:p>
    <w:p w14:paraId="04590B75" w14:textId="32501748" w:rsidR="00A21039" w:rsidRPr="00063F1C" w:rsidRDefault="00A21039" w:rsidP="005318A1">
      <w:pPr>
        <w:rPr>
          <w:rFonts w:ascii="Candara" w:hAnsi="Candara"/>
        </w:rPr>
      </w:pPr>
      <w:r w:rsidRPr="00063F1C">
        <w:rPr>
          <w:rFonts w:ascii="Candara" w:hAnsi="Candara"/>
        </w:rPr>
        <w:t>Il/la sottoscritto/a _______________________</w:t>
      </w:r>
      <w:r w:rsidR="00063F1C">
        <w:rPr>
          <w:rFonts w:ascii="Candara" w:hAnsi="Candara"/>
        </w:rPr>
        <w:t>_________________________</w:t>
      </w:r>
      <w:r w:rsidRPr="00063F1C">
        <w:rPr>
          <w:rFonts w:ascii="Candara" w:hAnsi="Candara"/>
        </w:rPr>
        <w:t xml:space="preserve"> (cognome e nome)</w:t>
      </w:r>
    </w:p>
    <w:p w14:paraId="4E4BDD1B" w14:textId="77777777" w:rsidR="00A21039" w:rsidRPr="00063F1C" w:rsidRDefault="00A21039" w:rsidP="005318A1">
      <w:pPr>
        <w:rPr>
          <w:rFonts w:ascii="Candara" w:hAnsi="Candara"/>
        </w:rPr>
      </w:pPr>
    </w:p>
    <w:p w14:paraId="5B989B56" w14:textId="5C6E080B" w:rsidR="005318A1" w:rsidRPr="00063F1C" w:rsidRDefault="00A21039" w:rsidP="005318A1">
      <w:pPr>
        <w:rPr>
          <w:rFonts w:ascii="Candara" w:hAnsi="Candara"/>
        </w:rPr>
      </w:pPr>
      <w:r w:rsidRPr="00063F1C">
        <w:rPr>
          <w:rFonts w:ascii="Candara" w:hAnsi="Candara"/>
        </w:rPr>
        <w:t xml:space="preserve">nato/a </w:t>
      </w:r>
      <w:proofErr w:type="spellStart"/>
      <w:r w:rsidRPr="00063F1C">
        <w:rPr>
          <w:rFonts w:ascii="Candara" w:hAnsi="Candara"/>
        </w:rPr>
        <w:t>a</w:t>
      </w:r>
      <w:proofErr w:type="spellEnd"/>
      <w:r w:rsidRPr="00063F1C">
        <w:rPr>
          <w:rFonts w:ascii="Candara" w:hAnsi="Candara"/>
        </w:rPr>
        <w:t xml:space="preserve"> </w:t>
      </w:r>
      <w:r w:rsidR="00063F1C">
        <w:rPr>
          <w:rFonts w:ascii="Candara" w:hAnsi="Candara"/>
        </w:rPr>
        <w:t>_____________________</w:t>
      </w:r>
      <w:r w:rsidR="005318A1" w:rsidRPr="00063F1C">
        <w:rPr>
          <w:rFonts w:ascii="Candara" w:hAnsi="Candara"/>
        </w:rPr>
        <w:t xml:space="preserve"> (luogo o Stato estero), (____) (provincia) il _________(data)</w:t>
      </w:r>
    </w:p>
    <w:p w14:paraId="37F25CCE" w14:textId="4A05B491" w:rsidR="00A21039" w:rsidRPr="00063F1C" w:rsidRDefault="00A21039" w:rsidP="005318A1">
      <w:pPr>
        <w:rPr>
          <w:rFonts w:ascii="Candara" w:hAnsi="Candara"/>
        </w:rPr>
      </w:pPr>
      <w:r w:rsidRPr="00063F1C">
        <w:rPr>
          <w:rFonts w:ascii="Candara" w:hAnsi="Candara"/>
        </w:rPr>
        <w:tab/>
      </w:r>
    </w:p>
    <w:p w14:paraId="7D9F8F79" w14:textId="6998BE50" w:rsidR="005318A1" w:rsidRPr="00063F1C" w:rsidRDefault="00A21039" w:rsidP="005318A1">
      <w:pPr>
        <w:rPr>
          <w:rFonts w:ascii="Candara" w:hAnsi="Candara"/>
        </w:rPr>
      </w:pPr>
      <w:r w:rsidRPr="00063F1C">
        <w:rPr>
          <w:rFonts w:ascii="Candara" w:hAnsi="Candara"/>
        </w:rPr>
        <w:t xml:space="preserve">residente a </w:t>
      </w:r>
      <w:r w:rsidR="00063F1C">
        <w:rPr>
          <w:rFonts w:ascii="Candara" w:hAnsi="Candara"/>
        </w:rPr>
        <w:t xml:space="preserve">__________________ </w:t>
      </w:r>
      <w:r w:rsidR="005318A1" w:rsidRPr="00063F1C">
        <w:rPr>
          <w:rFonts w:ascii="Candara" w:hAnsi="Candara"/>
        </w:rPr>
        <w:t xml:space="preserve"> (luogo), (____) (provincia) in</w:t>
      </w:r>
      <w:r w:rsidR="00063F1C">
        <w:rPr>
          <w:rFonts w:ascii="Candara" w:hAnsi="Candara"/>
        </w:rPr>
        <w:t xml:space="preserve"> Via _______________________</w:t>
      </w:r>
      <w:r w:rsidR="005318A1" w:rsidRPr="00063F1C">
        <w:rPr>
          <w:rFonts w:ascii="Candara" w:hAnsi="Candara"/>
        </w:rPr>
        <w:t xml:space="preserve"> </w:t>
      </w:r>
    </w:p>
    <w:p w14:paraId="35E68505" w14:textId="77777777" w:rsidR="005318A1" w:rsidRPr="00063F1C" w:rsidRDefault="005318A1" w:rsidP="005318A1">
      <w:pPr>
        <w:rPr>
          <w:rFonts w:ascii="Candara" w:hAnsi="Candara"/>
        </w:rPr>
      </w:pPr>
    </w:p>
    <w:p w14:paraId="5B0AD8C0" w14:textId="57928A0A" w:rsidR="00A21039" w:rsidRPr="00063F1C" w:rsidRDefault="005318A1" w:rsidP="005318A1">
      <w:pPr>
        <w:rPr>
          <w:rFonts w:ascii="Candara" w:hAnsi="Candara"/>
        </w:rPr>
      </w:pPr>
      <w:r w:rsidRPr="00063F1C">
        <w:rPr>
          <w:rFonts w:ascii="Candara" w:hAnsi="Candara"/>
        </w:rPr>
        <w:t>(indirizzo) n. ____, codice fiscale _________________________________</w:t>
      </w:r>
    </w:p>
    <w:p w14:paraId="760E80D5" w14:textId="1670B1BF" w:rsidR="00A21039" w:rsidRPr="00063F1C" w:rsidRDefault="00A21039" w:rsidP="005318A1">
      <w:pPr>
        <w:rPr>
          <w:rFonts w:ascii="Candara" w:hAnsi="Candara" w:cs="Arial Unicode MS"/>
        </w:rPr>
      </w:pPr>
    </w:p>
    <w:p w14:paraId="0A9AEBEB" w14:textId="5AF7DE57" w:rsidR="00A21039" w:rsidRPr="00063F1C" w:rsidRDefault="00A21039" w:rsidP="00A21039">
      <w:pPr>
        <w:rPr>
          <w:rFonts w:ascii="Candara" w:hAnsi="Candara" w:cs="Arial Unicode MS"/>
        </w:rPr>
      </w:pPr>
      <w:r w:rsidRPr="00063F1C">
        <w:rPr>
          <w:rFonts w:ascii="Candara" w:hAnsi="Candara" w:cs="Arial Unicode MS"/>
        </w:rPr>
        <w:t xml:space="preserve">partita </w:t>
      </w:r>
      <w:r w:rsidR="005318A1" w:rsidRPr="00063F1C">
        <w:rPr>
          <w:rFonts w:ascii="Candara" w:hAnsi="Candara" w:cs="Arial Unicode MS"/>
        </w:rPr>
        <w:t>IVA</w:t>
      </w:r>
      <w:r w:rsidRPr="00063F1C">
        <w:rPr>
          <w:rFonts w:ascii="Candara" w:hAnsi="Candara" w:cs="Arial Unicode MS"/>
        </w:rPr>
        <w:t xml:space="preserve"> (se disponibile)</w:t>
      </w:r>
      <w:r w:rsidR="005318A1" w:rsidRPr="00063F1C">
        <w:rPr>
          <w:rFonts w:ascii="Candara" w:hAnsi="Candara" w:cs="Arial Unicode MS"/>
        </w:rPr>
        <w:t xml:space="preserve"> </w:t>
      </w:r>
      <w:r w:rsidR="005318A1" w:rsidRPr="00063F1C">
        <w:rPr>
          <w:rFonts w:ascii="Candara" w:hAnsi="Candara"/>
        </w:rPr>
        <w:t>______________________________________</w:t>
      </w:r>
    </w:p>
    <w:p w14:paraId="72198612" w14:textId="77777777" w:rsidR="00063F1C" w:rsidRPr="00063F1C" w:rsidRDefault="00063F1C" w:rsidP="00A21039">
      <w:pPr>
        <w:rPr>
          <w:rFonts w:ascii="Candara" w:hAnsi="Candara" w:cs="Arial Unicode MS"/>
        </w:rPr>
      </w:pPr>
    </w:p>
    <w:p w14:paraId="13E707AD" w14:textId="1083E298" w:rsidR="00063F1C" w:rsidRDefault="00A21039" w:rsidP="00063F1C">
      <w:pPr>
        <w:pStyle w:val="Corpodeltesto2"/>
        <w:spacing w:line="240" w:lineRule="auto"/>
        <w:jc w:val="both"/>
        <w:rPr>
          <w:rFonts w:ascii="Candara" w:hAnsi="Candara"/>
        </w:rPr>
      </w:pPr>
      <w:r w:rsidRPr="00063F1C">
        <w:rPr>
          <w:rFonts w:ascii="Candara" w:hAnsi="Candara"/>
        </w:rPr>
        <w:t xml:space="preserve">essendo a conoscenza delle sanzioni penali previste dall’art.76 del D.P.R. 445/2000 per le ipotesi di falsità in atti e dichiarazioni mendaci ivi indicate, ai fini della partecipazione alla procedura in oggetto quale concorrente singolo, a tal fine </w:t>
      </w:r>
    </w:p>
    <w:p w14:paraId="2E989B84" w14:textId="77777777" w:rsidR="00063F1C" w:rsidRDefault="00063F1C" w:rsidP="00063F1C">
      <w:pPr>
        <w:pStyle w:val="Corpodeltesto2"/>
        <w:spacing w:line="240" w:lineRule="auto"/>
        <w:jc w:val="both"/>
        <w:rPr>
          <w:rFonts w:ascii="Candara" w:hAnsi="Candara"/>
        </w:rPr>
      </w:pPr>
    </w:p>
    <w:p w14:paraId="16FD5A74" w14:textId="0B60506A" w:rsidR="00063F1C" w:rsidRPr="00063F1C" w:rsidRDefault="00A21039" w:rsidP="00063F1C">
      <w:pPr>
        <w:pStyle w:val="Corpodeltesto2"/>
        <w:spacing w:after="0" w:line="360" w:lineRule="auto"/>
        <w:jc w:val="center"/>
        <w:rPr>
          <w:rFonts w:ascii="Candara" w:hAnsi="Candara"/>
        </w:rPr>
      </w:pPr>
      <w:r w:rsidRPr="00063F1C">
        <w:rPr>
          <w:rFonts w:ascii="Candara" w:hAnsi="Candara"/>
        </w:rPr>
        <w:t>DICHIARA</w:t>
      </w:r>
      <w:r w:rsidR="00063F1C">
        <w:rPr>
          <w:rFonts w:ascii="Candara" w:hAnsi="Candara"/>
        </w:rPr>
        <w:t xml:space="preserve"> di</w:t>
      </w:r>
    </w:p>
    <w:p w14:paraId="7CDF57D3" w14:textId="2F3EA686" w:rsidR="00A21039" w:rsidRPr="00063F1C" w:rsidRDefault="00063F1C" w:rsidP="00063F1C">
      <w:pPr>
        <w:numPr>
          <w:ilvl w:val="0"/>
          <w:numId w:val="35"/>
        </w:numPr>
        <w:ind w:left="360" w:right="31" w:hanging="360"/>
        <w:rPr>
          <w:rFonts w:ascii="Candara" w:hAnsi="Candara"/>
        </w:rPr>
      </w:pPr>
      <w:r w:rsidRPr="00063F1C">
        <w:rPr>
          <w:rFonts w:ascii="Candara" w:hAnsi="Candara"/>
        </w:rPr>
        <w:t>godere</w:t>
      </w:r>
      <w:r w:rsidR="00A21039" w:rsidRPr="00063F1C">
        <w:rPr>
          <w:rFonts w:ascii="Candara" w:hAnsi="Candara"/>
        </w:rPr>
        <w:t xml:space="preserve"> dei diritti civili e politici;</w:t>
      </w:r>
    </w:p>
    <w:p w14:paraId="1F3943D3" w14:textId="77777777" w:rsidR="00A21039" w:rsidRPr="00063F1C" w:rsidRDefault="00A21039" w:rsidP="00063F1C">
      <w:pPr>
        <w:numPr>
          <w:ilvl w:val="0"/>
          <w:numId w:val="36"/>
        </w:numPr>
        <w:ind w:left="360" w:right="31" w:hanging="360"/>
        <w:rPr>
          <w:rFonts w:ascii="Candara" w:hAnsi="Candara"/>
        </w:rPr>
      </w:pPr>
      <w:r w:rsidRPr="00063F1C">
        <w:rPr>
          <w:rFonts w:ascii="Candara" w:hAnsi="Candara"/>
        </w:rPr>
        <w:t>non avere carichi pendenti e non aver riportato condanne penali;</w:t>
      </w:r>
    </w:p>
    <w:p w14:paraId="5573AC48" w14:textId="3CDDB5EF" w:rsidR="00A21039" w:rsidRPr="00063F1C" w:rsidRDefault="00A21039" w:rsidP="00063F1C">
      <w:pPr>
        <w:numPr>
          <w:ilvl w:val="0"/>
          <w:numId w:val="37"/>
        </w:numPr>
        <w:ind w:left="360" w:right="31" w:hanging="360"/>
        <w:rPr>
          <w:rFonts w:ascii="Candara" w:hAnsi="Candara"/>
        </w:rPr>
      </w:pPr>
      <w:r w:rsidRPr="00063F1C">
        <w:rPr>
          <w:rFonts w:ascii="Candara" w:hAnsi="Candara"/>
        </w:rPr>
        <w:t>non essere stati interdetti dai pubblici uffici con sentenza passata in giudicato;</w:t>
      </w:r>
    </w:p>
    <w:p w14:paraId="51A51FFF" w14:textId="77777777" w:rsidR="00A21039" w:rsidRPr="00063F1C" w:rsidRDefault="00A21039" w:rsidP="00063F1C">
      <w:pPr>
        <w:numPr>
          <w:ilvl w:val="0"/>
          <w:numId w:val="38"/>
        </w:numPr>
        <w:ind w:left="360" w:right="31" w:hanging="360"/>
        <w:rPr>
          <w:rFonts w:ascii="Candara" w:hAnsi="Candara"/>
        </w:rPr>
      </w:pPr>
      <w:r w:rsidRPr="00063F1C">
        <w:rPr>
          <w:rFonts w:ascii="Candara" w:hAnsi="Candara"/>
        </w:rPr>
        <w:t>non essere stati destituiti o dispensati dall’impiego presso una Pubblica Amministrazione per persistente insufficiente rendimento ovvero dichiarati decaduti ai sensi dell’art. 127, primo comma, lettera d), del D.P.R. 10 gennaio 1957 n.3;</w:t>
      </w:r>
    </w:p>
    <w:p w14:paraId="742F21D2" w14:textId="2EB62DC2" w:rsidR="00FB39A3" w:rsidRPr="00063F1C" w:rsidRDefault="00A21039" w:rsidP="00063F1C">
      <w:pPr>
        <w:numPr>
          <w:ilvl w:val="0"/>
          <w:numId w:val="33"/>
        </w:numPr>
        <w:ind w:left="360" w:right="31" w:hanging="360"/>
        <w:rPr>
          <w:rFonts w:ascii="Candara" w:hAnsi="Candara"/>
        </w:rPr>
      </w:pPr>
      <w:r w:rsidRPr="00063F1C">
        <w:rPr>
          <w:rFonts w:ascii="Candara" w:hAnsi="Candara"/>
        </w:rPr>
        <w:t xml:space="preserve">non ricorrere in alcuna delle cause di esclusione di cui all’art. 80 del </w:t>
      </w:r>
      <w:proofErr w:type="spellStart"/>
      <w:r w:rsidRPr="00063F1C">
        <w:rPr>
          <w:rFonts w:ascii="Candara" w:hAnsi="Candara"/>
        </w:rPr>
        <w:t>D.Lgs</w:t>
      </w:r>
      <w:proofErr w:type="spellEnd"/>
      <w:r w:rsidRPr="00063F1C">
        <w:rPr>
          <w:rFonts w:ascii="Candara" w:hAnsi="Candara"/>
        </w:rPr>
        <w:t xml:space="preserve"> 50/2016;</w:t>
      </w:r>
    </w:p>
    <w:p w14:paraId="6077E40F" w14:textId="0D61F3F6" w:rsidR="00063F1C" w:rsidRPr="00063F1C" w:rsidRDefault="00A21039" w:rsidP="00063F1C">
      <w:pPr>
        <w:pStyle w:val="Paragrafoelenco"/>
        <w:numPr>
          <w:ilvl w:val="0"/>
          <w:numId w:val="41"/>
        </w:numPr>
        <w:jc w:val="both"/>
        <w:rPr>
          <w:rFonts w:ascii="Candara" w:hAnsi="Candara"/>
        </w:rPr>
      </w:pPr>
      <w:r w:rsidRPr="00063F1C">
        <w:rPr>
          <w:rFonts w:ascii="Candara" w:hAnsi="Candara"/>
        </w:rPr>
        <w:t xml:space="preserve">aver conseguito una laurea in discipline attinenti ai settori all’oggetto delle docenze </w:t>
      </w:r>
      <w:r w:rsidR="00063F1C" w:rsidRPr="00063F1C">
        <w:rPr>
          <w:rFonts w:ascii="Candara" w:hAnsi="Candara"/>
        </w:rPr>
        <w:t>e/o avere maturato documentata esperienza lavorativa in ambiti afferenti alla tematica delle docenze;</w:t>
      </w:r>
    </w:p>
    <w:p w14:paraId="0131BABA" w14:textId="77777777" w:rsidR="00A21039" w:rsidRPr="00063F1C" w:rsidRDefault="00A21039" w:rsidP="00063F1C">
      <w:pPr>
        <w:pStyle w:val="Paragrafoelenco"/>
        <w:numPr>
          <w:ilvl w:val="0"/>
          <w:numId w:val="41"/>
        </w:numPr>
        <w:jc w:val="both"/>
        <w:rPr>
          <w:rFonts w:ascii="Candara" w:hAnsi="Candara"/>
        </w:rPr>
      </w:pPr>
      <w:r w:rsidRPr="00063F1C">
        <w:rPr>
          <w:rFonts w:ascii="Candara" w:hAnsi="Candara"/>
        </w:rPr>
        <w:t>avere maturato esperienza in attività di docenza in discipline attinenti all’ambito di intervento del progetto #</w:t>
      </w:r>
      <w:proofErr w:type="spellStart"/>
      <w:r w:rsidRPr="00063F1C">
        <w:rPr>
          <w:rFonts w:ascii="Candara" w:hAnsi="Candara"/>
        </w:rPr>
        <w:t>ionondiscrimino</w:t>
      </w:r>
      <w:proofErr w:type="spellEnd"/>
      <w:r w:rsidRPr="00063F1C">
        <w:rPr>
          <w:rFonts w:ascii="Candara" w:hAnsi="Candara"/>
        </w:rPr>
        <w:t>, con riferimento alle discriminazioni di origine etnico-razziale nei confronti di cittadini di Paesi terzi, in particolare per quanto riguarda:</w:t>
      </w:r>
    </w:p>
    <w:p w14:paraId="6BD51C34" w14:textId="77777777" w:rsidR="00A21039" w:rsidRPr="00063F1C" w:rsidRDefault="00A21039" w:rsidP="00063F1C">
      <w:pPr>
        <w:pStyle w:val="Paragrafoelenco"/>
        <w:numPr>
          <w:ilvl w:val="1"/>
          <w:numId w:val="41"/>
        </w:numPr>
        <w:jc w:val="both"/>
        <w:rPr>
          <w:rFonts w:ascii="Candara" w:hAnsi="Candara"/>
        </w:rPr>
      </w:pPr>
      <w:r w:rsidRPr="00063F1C">
        <w:rPr>
          <w:rFonts w:ascii="Candara" w:hAnsi="Candara"/>
        </w:rPr>
        <w:t>diritto dell’immigrazione;</w:t>
      </w:r>
    </w:p>
    <w:p w14:paraId="69A7DE4A" w14:textId="77777777" w:rsidR="00A21039" w:rsidRPr="00063F1C" w:rsidRDefault="00A21039" w:rsidP="00063F1C">
      <w:pPr>
        <w:pStyle w:val="Paragrafoelenco"/>
        <w:numPr>
          <w:ilvl w:val="1"/>
          <w:numId w:val="41"/>
        </w:numPr>
        <w:jc w:val="both"/>
        <w:rPr>
          <w:rFonts w:ascii="Candara" w:hAnsi="Candara"/>
        </w:rPr>
      </w:pPr>
      <w:r w:rsidRPr="00063F1C">
        <w:rPr>
          <w:rFonts w:ascii="Candara" w:hAnsi="Candara"/>
        </w:rPr>
        <w:t>politiche locali, regionali, nazionali ed europee sull’immigrazione;</w:t>
      </w:r>
    </w:p>
    <w:p w14:paraId="6807BBBC" w14:textId="7A452F9E" w:rsidR="00A21039" w:rsidRPr="00063F1C" w:rsidRDefault="00A21039" w:rsidP="00063F1C">
      <w:pPr>
        <w:pStyle w:val="Paragrafoelenco"/>
        <w:numPr>
          <w:ilvl w:val="1"/>
          <w:numId w:val="41"/>
        </w:numPr>
        <w:jc w:val="both"/>
        <w:rPr>
          <w:rFonts w:ascii="Candara" w:hAnsi="Candara"/>
        </w:rPr>
      </w:pPr>
      <w:r w:rsidRPr="00063F1C">
        <w:rPr>
          <w:rFonts w:ascii="Candara" w:hAnsi="Candara"/>
        </w:rPr>
        <w:t>comunicazione dell’immigrazione</w:t>
      </w:r>
      <w:r w:rsidR="00063F1C" w:rsidRPr="00063F1C">
        <w:rPr>
          <w:rFonts w:ascii="Candara" w:hAnsi="Candara"/>
        </w:rPr>
        <w:t>;</w:t>
      </w:r>
    </w:p>
    <w:p w14:paraId="0BBA08FF" w14:textId="77777777" w:rsidR="00A21039" w:rsidRPr="00063F1C" w:rsidRDefault="00A21039" w:rsidP="00063F1C">
      <w:pPr>
        <w:pStyle w:val="Paragrafoelenco"/>
        <w:numPr>
          <w:ilvl w:val="0"/>
          <w:numId w:val="41"/>
        </w:numPr>
        <w:jc w:val="both"/>
        <w:rPr>
          <w:rFonts w:ascii="Candara" w:hAnsi="Candara"/>
        </w:rPr>
      </w:pPr>
      <w:r w:rsidRPr="00063F1C">
        <w:rPr>
          <w:rFonts w:ascii="Candara" w:hAnsi="Candara"/>
        </w:rPr>
        <w:lastRenderedPageBreak/>
        <w:t>avere maturato esperienza in attività di docenza e/o nella formazione nei confronti di operatori del pubblico e del privato sociale nelle materie sopracitate.</w:t>
      </w:r>
    </w:p>
    <w:p w14:paraId="330B7267" w14:textId="42BC29A8" w:rsidR="00A21039" w:rsidRPr="00063F1C" w:rsidRDefault="00A21039" w:rsidP="00A21039">
      <w:pPr>
        <w:jc w:val="both"/>
        <w:rPr>
          <w:rFonts w:ascii="Candara" w:hAnsi="Candara"/>
        </w:rPr>
      </w:pPr>
    </w:p>
    <w:p w14:paraId="348AA9A6" w14:textId="4BB2B015" w:rsidR="00063F1C" w:rsidRDefault="00063F1C" w:rsidP="00063F1C">
      <w:pPr>
        <w:jc w:val="center"/>
        <w:rPr>
          <w:rFonts w:ascii="Candara" w:hAnsi="Candara"/>
        </w:rPr>
      </w:pPr>
      <w:r w:rsidRPr="00063F1C">
        <w:rPr>
          <w:rFonts w:ascii="Candara" w:hAnsi="Candara"/>
        </w:rPr>
        <w:t>ALLEGA</w:t>
      </w:r>
    </w:p>
    <w:p w14:paraId="2119F64A" w14:textId="77777777" w:rsidR="00063F1C" w:rsidRPr="00063F1C" w:rsidRDefault="00063F1C" w:rsidP="00063F1C">
      <w:pPr>
        <w:jc w:val="center"/>
        <w:rPr>
          <w:rFonts w:ascii="Candara" w:hAnsi="Candara"/>
        </w:rPr>
      </w:pPr>
    </w:p>
    <w:p w14:paraId="5B87A650" w14:textId="401CD0DA" w:rsidR="00063F1C" w:rsidRPr="00063F1C" w:rsidRDefault="002A1C0F" w:rsidP="00063F1C">
      <w:pPr>
        <w:pStyle w:val="Paragrafoelenco"/>
        <w:numPr>
          <w:ilvl w:val="0"/>
          <w:numId w:val="42"/>
        </w:numPr>
        <w:jc w:val="both"/>
        <w:rPr>
          <w:rFonts w:ascii="Candara" w:hAnsi="Candara"/>
        </w:rPr>
      </w:pPr>
      <w:r w:rsidRPr="00063F1C">
        <w:rPr>
          <w:rFonts w:ascii="Candara" w:hAnsi="Candara"/>
        </w:rPr>
        <w:t>CV</w:t>
      </w:r>
      <w:r w:rsidR="00063F1C">
        <w:rPr>
          <w:rFonts w:ascii="Candara" w:hAnsi="Candara"/>
        </w:rPr>
        <w:t xml:space="preserve"> firmato da cui si evince chiaramente</w:t>
      </w:r>
      <w:r w:rsidR="00063F1C" w:rsidRPr="00063F1C">
        <w:rPr>
          <w:rFonts w:ascii="Candara" w:hAnsi="Candara"/>
        </w:rPr>
        <w:t xml:space="preserve"> numero e tipologia di titoli di studio, esperienze lavorative e esperienze di docenza nel settore</w:t>
      </w:r>
      <w:r w:rsidR="004402E2">
        <w:rPr>
          <w:rFonts w:ascii="Candara" w:hAnsi="Candara"/>
        </w:rPr>
        <w:t>;</w:t>
      </w:r>
    </w:p>
    <w:p w14:paraId="63C50B8C" w14:textId="756F1F0D" w:rsidR="00A21039" w:rsidRPr="00063F1C" w:rsidRDefault="00A21039" w:rsidP="00063F1C">
      <w:pPr>
        <w:pStyle w:val="Paragrafoelenco"/>
        <w:numPr>
          <w:ilvl w:val="0"/>
          <w:numId w:val="42"/>
        </w:numPr>
        <w:jc w:val="both"/>
        <w:rPr>
          <w:rFonts w:ascii="Candara" w:hAnsi="Candara"/>
        </w:rPr>
      </w:pPr>
      <w:r w:rsidRPr="00063F1C">
        <w:rPr>
          <w:rFonts w:ascii="Candara" w:hAnsi="Candara"/>
        </w:rPr>
        <w:t xml:space="preserve">copia </w:t>
      </w:r>
      <w:r w:rsidR="004402E2">
        <w:rPr>
          <w:rFonts w:ascii="Candara" w:hAnsi="Candara"/>
        </w:rPr>
        <w:t xml:space="preserve">di un </w:t>
      </w:r>
      <w:r w:rsidRPr="00063F1C">
        <w:rPr>
          <w:rFonts w:ascii="Candara" w:hAnsi="Candara"/>
        </w:rPr>
        <w:t>documento d’identità.</w:t>
      </w:r>
      <w:bookmarkStart w:id="0" w:name="_GoBack"/>
      <w:bookmarkEnd w:id="0"/>
    </w:p>
    <w:p w14:paraId="4A067BAC" w14:textId="77777777" w:rsidR="00A21039" w:rsidRPr="00063F1C" w:rsidRDefault="00A21039" w:rsidP="00A21039">
      <w:pPr>
        <w:rPr>
          <w:rFonts w:ascii="Candara" w:hAnsi="Candara" w:cs="Arial Unicode MS"/>
        </w:rPr>
      </w:pPr>
    </w:p>
    <w:p w14:paraId="75C3534B" w14:textId="77777777" w:rsidR="00A21039" w:rsidRPr="00063F1C" w:rsidRDefault="00A21039" w:rsidP="00A21039">
      <w:pPr>
        <w:rPr>
          <w:rFonts w:ascii="Candara" w:hAnsi="Candara" w:cs="Arial Unicode MS"/>
        </w:rPr>
      </w:pPr>
    </w:p>
    <w:p w14:paraId="615F596F" w14:textId="77777777" w:rsidR="00A21039" w:rsidRPr="00063F1C" w:rsidRDefault="00A21039" w:rsidP="00A21039">
      <w:pPr>
        <w:rPr>
          <w:rFonts w:ascii="Candara" w:hAnsi="Candara"/>
        </w:rPr>
      </w:pPr>
      <w:r w:rsidRPr="00063F1C">
        <w:rPr>
          <w:rFonts w:ascii="Candara" w:hAnsi="Candara" w:cs="Arial Unicode MS"/>
        </w:rPr>
        <w:t>Luogo e data                                                                           Firma</w:t>
      </w:r>
    </w:p>
    <w:p w14:paraId="21F6D476" w14:textId="77777777" w:rsidR="00A21039" w:rsidRPr="00063F1C" w:rsidRDefault="00A21039" w:rsidP="00A21039">
      <w:pPr>
        <w:jc w:val="both"/>
        <w:outlineLvl w:val="0"/>
        <w:rPr>
          <w:rFonts w:ascii="Candara" w:hAnsi="Candara"/>
        </w:rPr>
      </w:pPr>
    </w:p>
    <w:p w14:paraId="1541843E" w14:textId="77777777" w:rsidR="00A21039" w:rsidRPr="00063F1C" w:rsidRDefault="00A21039" w:rsidP="00A21039">
      <w:pPr>
        <w:jc w:val="both"/>
        <w:outlineLvl w:val="0"/>
        <w:rPr>
          <w:rFonts w:ascii="Candara" w:hAnsi="Candara"/>
        </w:rPr>
      </w:pPr>
      <w:r w:rsidRPr="00063F1C">
        <w:rPr>
          <w:rFonts w:ascii="Candara" w:hAnsi="Candara"/>
        </w:rPr>
        <w:t>______________________                                                ___________________________________</w:t>
      </w:r>
    </w:p>
    <w:p w14:paraId="0D7AFC0B" w14:textId="77777777" w:rsidR="00A21039" w:rsidRPr="00063F1C" w:rsidRDefault="00A21039" w:rsidP="00A21039">
      <w:pPr>
        <w:ind w:left="1068" w:right="31"/>
        <w:jc w:val="both"/>
        <w:rPr>
          <w:rFonts w:ascii="Candara" w:hAnsi="Candara"/>
        </w:rPr>
      </w:pPr>
    </w:p>
    <w:p w14:paraId="4223EA58" w14:textId="77777777" w:rsidR="00A21039" w:rsidRPr="00063F1C" w:rsidRDefault="00A21039" w:rsidP="00A21039">
      <w:pPr>
        <w:spacing w:line="360" w:lineRule="auto"/>
        <w:jc w:val="both"/>
        <w:rPr>
          <w:rFonts w:ascii="Candara" w:hAnsi="Candara"/>
        </w:rPr>
      </w:pPr>
    </w:p>
    <w:p w14:paraId="76E1FC38" w14:textId="77777777" w:rsidR="00A21039" w:rsidRPr="00063F1C" w:rsidRDefault="00A21039" w:rsidP="00A21039">
      <w:pPr>
        <w:tabs>
          <w:tab w:val="right" w:pos="567"/>
        </w:tabs>
        <w:jc w:val="both"/>
        <w:outlineLvl w:val="0"/>
        <w:rPr>
          <w:rFonts w:ascii="Candara" w:hAnsi="Candara"/>
        </w:rPr>
      </w:pPr>
      <w:r w:rsidRPr="00063F1C">
        <w:rPr>
          <w:rFonts w:ascii="Candara" w:hAnsi="Candara"/>
        </w:rPr>
        <w:tab/>
      </w:r>
    </w:p>
    <w:p w14:paraId="5695F0C5" w14:textId="77777777" w:rsidR="00A21039" w:rsidRPr="00063F1C" w:rsidRDefault="00A21039" w:rsidP="00A21039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Candara" w:hAnsi="Candara" w:cs="Candara"/>
          <w:sz w:val="24"/>
          <w:szCs w:val="24"/>
        </w:rPr>
      </w:pPr>
    </w:p>
    <w:p w14:paraId="51429C4B" w14:textId="77777777" w:rsidR="00A21039" w:rsidRPr="00063F1C" w:rsidRDefault="00A21039" w:rsidP="00A21039">
      <w:pPr>
        <w:spacing w:line="360" w:lineRule="auto"/>
        <w:ind w:firstLine="709"/>
        <w:rPr>
          <w:rFonts w:ascii="Candara" w:hAnsi="Candara"/>
        </w:rPr>
      </w:pPr>
    </w:p>
    <w:p w14:paraId="0372C437" w14:textId="77777777" w:rsidR="00A21039" w:rsidRPr="00063F1C" w:rsidRDefault="00A21039" w:rsidP="00A21039">
      <w:pPr>
        <w:spacing w:line="360" w:lineRule="auto"/>
        <w:rPr>
          <w:rFonts w:ascii="Candara" w:hAnsi="Candara"/>
        </w:rPr>
      </w:pPr>
    </w:p>
    <w:p w14:paraId="64DE12B9" w14:textId="77777777" w:rsidR="00A21039" w:rsidRPr="00063F1C" w:rsidRDefault="00A21039" w:rsidP="00A21039">
      <w:pPr>
        <w:spacing w:line="360" w:lineRule="auto"/>
        <w:rPr>
          <w:rFonts w:ascii="Candara" w:hAnsi="Candara"/>
        </w:rPr>
      </w:pPr>
    </w:p>
    <w:p w14:paraId="36812B82" w14:textId="77777777" w:rsidR="00A21039" w:rsidRPr="00063F1C" w:rsidRDefault="00A21039" w:rsidP="00A21039">
      <w:pPr>
        <w:spacing w:line="360" w:lineRule="auto"/>
        <w:rPr>
          <w:rFonts w:ascii="Candara" w:hAnsi="Candara"/>
        </w:rPr>
      </w:pPr>
    </w:p>
    <w:p w14:paraId="146EEE13" w14:textId="77777777" w:rsidR="00A21039" w:rsidRPr="00063F1C" w:rsidRDefault="00A21039" w:rsidP="00A21039">
      <w:pPr>
        <w:spacing w:line="360" w:lineRule="auto"/>
        <w:rPr>
          <w:rFonts w:ascii="Candara" w:hAnsi="Candara"/>
        </w:rPr>
      </w:pPr>
    </w:p>
    <w:p w14:paraId="48199898" w14:textId="4250CE34" w:rsidR="008A7303" w:rsidRPr="00A21039" w:rsidRDefault="008A7303" w:rsidP="005737CA">
      <w:pPr>
        <w:pStyle w:val="Corp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Candara" w:hAnsi="Candara"/>
        </w:rPr>
      </w:pPr>
    </w:p>
    <w:sectPr w:rsidR="008A7303" w:rsidRPr="00A21039" w:rsidSect="003758C0">
      <w:headerReference w:type="default" r:id="rId8"/>
      <w:footerReference w:type="even" r:id="rId9"/>
      <w:footerReference w:type="default" r:id="rId10"/>
      <w:pgSz w:w="11907" w:h="16840" w:code="9"/>
      <w:pgMar w:top="1417" w:right="1134" w:bottom="1134" w:left="1134" w:header="454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6DCB3" w14:textId="77777777" w:rsidR="00D83CF5" w:rsidRDefault="00D83CF5">
      <w:r>
        <w:separator/>
      </w:r>
    </w:p>
  </w:endnote>
  <w:endnote w:type="continuationSeparator" w:id="0">
    <w:p w14:paraId="0FFC867E" w14:textId="77777777" w:rsidR="00D83CF5" w:rsidRDefault="00D8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Officina Sans Book">
    <w:altName w:val="Leelawadee UI"/>
    <w:charset w:val="00"/>
    <w:family w:val="roman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 Negret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E20F7" w14:textId="77777777" w:rsidR="004630BF" w:rsidRDefault="00BD65CE" w:rsidP="009435E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630B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534F30" w14:textId="77777777" w:rsidR="004630BF" w:rsidRDefault="004630BF" w:rsidP="003F3B8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4A0" w:firstRow="1" w:lastRow="0" w:firstColumn="1" w:lastColumn="0" w:noHBand="0" w:noVBand="1"/>
    </w:tblPr>
    <w:tblGrid>
      <w:gridCol w:w="2066"/>
      <w:gridCol w:w="1206"/>
      <w:gridCol w:w="846"/>
      <w:gridCol w:w="1541"/>
      <w:gridCol w:w="1204"/>
      <w:gridCol w:w="1029"/>
      <w:gridCol w:w="1691"/>
      <w:gridCol w:w="272"/>
    </w:tblGrid>
    <w:tr w:rsidR="006429CB" w:rsidRPr="009E2B67" w14:paraId="65DC326E" w14:textId="77777777" w:rsidTr="00E73EF5">
      <w:trPr>
        <w:jc w:val="center"/>
      </w:trPr>
      <w:tc>
        <w:tcPr>
          <w:tcW w:w="1048" w:type="pct"/>
        </w:tcPr>
        <w:p w14:paraId="22C2E443" w14:textId="77777777" w:rsidR="006429CB" w:rsidRPr="009E2B67" w:rsidRDefault="006429CB" w:rsidP="009E2B67">
          <w:pPr>
            <w:jc w:val="center"/>
            <w:rPr>
              <w:rFonts w:ascii="Arial Narrow" w:eastAsia="SimSun" w:hAnsi="Arial Narrow" w:cs="Arial Narrow"/>
              <w:b/>
              <w:sz w:val="14"/>
              <w:szCs w:val="14"/>
            </w:rPr>
          </w:pPr>
        </w:p>
      </w:tc>
      <w:tc>
        <w:tcPr>
          <w:tcW w:w="3814" w:type="pct"/>
          <w:gridSpan w:val="6"/>
        </w:tcPr>
        <w:p w14:paraId="29BBB1D0" w14:textId="77777777" w:rsidR="006429CB" w:rsidRPr="009E2B67" w:rsidRDefault="006429CB" w:rsidP="009E2B67">
          <w:pPr>
            <w:jc w:val="center"/>
            <w:rPr>
              <w:rFonts w:ascii="Arial Narrow" w:eastAsia="SimSun" w:hAnsi="Arial Narrow" w:cs="Arial Narrow"/>
              <w:b/>
              <w:sz w:val="14"/>
              <w:szCs w:val="14"/>
            </w:rPr>
          </w:pPr>
        </w:p>
      </w:tc>
      <w:tc>
        <w:tcPr>
          <w:tcW w:w="138" w:type="pct"/>
        </w:tcPr>
        <w:p w14:paraId="20A144E1" w14:textId="77777777" w:rsidR="006429CB" w:rsidRPr="009E2B67" w:rsidRDefault="006429CB" w:rsidP="009E2B67">
          <w:pPr>
            <w:jc w:val="center"/>
            <w:rPr>
              <w:rFonts w:ascii="Arial Narrow" w:eastAsia="SimSun" w:hAnsi="Arial Narrow" w:cs="Arial Narrow"/>
              <w:b/>
              <w:sz w:val="14"/>
              <w:szCs w:val="14"/>
            </w:rPr>
          </w:pPr>
        </w:p>
      </w:tc>
    </w:tr>
    <w:tr w:rsidR="0069389A" w:rsidRPr="009E2B67" w14:paraId="5F43EAB1" w14:textId="77777777" w:rsidTr="00E73EF5">
      <w:trPr>
        <w:jc w:val="center"/>
      </w:trPr>
      <w:tc>
        <w:tcPr>
          <w:tcW w:w="1048" w:type="pct"/>
        </w:tcPr>
        <w:p w14:paraId="4B87A17B" w14:textId="77777777" w:rsidR="0069389A" w:rsidRPr="009E2B67" w:rsidRDefault="0069389A" w:rsidP="009E2B67">
          <w:pPr>
            <w:jc w:val="center"/>
            <w:rPr>
              <w:rFonts w:ascii="Arial Narrow" w:eastAsia="SimSun" w:hAnsi="Arial Narrow" w:cs="Arial Narrow"/>
              <w:b/>
              <w:sz w:val="14"/>
              <w:szCs w:val="14"/>
            </w:rPr>
          </w:pPr>
          <w:r w:rsidRPr="009E2B67">
            <w:rPr>
              <w:rFonts w:ascii="Arial Narrow" w:eastAsia="SimSun" w:hAnsi="Arial Narrow" w:cs="Arial Narrow"/>
              <w:b/>
              <w:sz w:val="14"/>
              <w:szCs w:val="14"/>
            </w:rPr>
            <w:t>PROGETTO</w:t>
          </w:r>
        </w:p>
      </w:tc>
      <w:tc>
        <w:tcPr>
          <w:tcW w:w="3814" w:type="pct"/>
          <w:gridSpan w:val="6"/>
        </w:tcPr>
        <w:p w14:paraId="2D4AC30D" w14:textId="77777777" w:rsidR="0069389A" w:rsidRPr="009E2B67" w:rsidRDefault="0069389A" w:rsidP="009E2B67">
          <w:pPr>
            <w:jc w:val="center"/>
            <w:rPr>
              <w:rFonts w:ascii="Arial Narrow" w:eastAsia="SimSun" w:hAnsi="Arial Narrow" w:cs="Arial Narrow"/>
              <w:b/>
              <w:sz w:val="14"/>
              <w:szCs w:val="14"/>
            </w:rPr>
          </w:pPr>
        </w:p>
      </w:tc>
      <w:tc>
        <w:tcPr>
          <w:tcW w:w="138" w:type="pct"/>
        </w:tcPr>
        <w:p w14:paraId="28299B9F" w14:textId="77777777" w:rsidR="0069389A" w:rsidRPr="009E2B67" w:rsidRDefault="0069389A" w:rsidP="009E2B67">
          <w:pPr>
            <w:jc w:val="center"/>
            <w:rPr>
              <w:rFonts w:ascii="Arial Narrow" w:eastAsia="SimSun" w:hAnsi="Arial Narrow" w:cs="Arial Narrow"/>
              <w:b/>
              <w:sz w:val="14"/>
              <w:szCs w:val="14"/>
            </w:rPr>
          </w:pPr>
        </w:p>
      </w:tc>
    </w:tr>
    <w:tr w:rsidR="0069389A" w:rsidRPr="0069389A" w14:paraId="618E6D3C" w14:textId="77777777" w:rsidTr="00E73EF5">
      <w:trPr>
        <w:jc w:val="center"/>
      </w:trPr>
      <w:tc>
        <w:tcPr>
          <w:tcW w:w="1048" w:type="pct"/>
        </w:tcPr>
        <w:p w14:paraId="4B8F7087" w14:textId="77777777" w:rsidR="0069389A" w:rsidRPr="0069389A" w:rsidRDefault="0069389A" w:rsidP="009E2B67">
          <w:pPr>
            <w:jc w:val="center"/>
            <w:rPr>
              <w:rFonts w:ascii="Arial Narrow" w:eastAsia="SimSun" w:hAnsi="Arial Narrow" w:cs="Arial Narrow"/>
              <w:b/>
              <w:sz w:val="4"/>
              <w:szCs w:val="4"/>
            </w:rPr>
          </w:pPr>
        </w:p>
      </w:tc>
      <w:tc>
        <w:tcPr>
          <w:tcW w:w="3814" w:type="pct"/>
          <w:gridSpan w:val="6"/>
        </w:tcPr>
        <w:p w14:paraId="58DCB7EB" w14:textId="77777777" w:rsidR="0069389A" w:rsidRPr="0069389A" w:rsidRDefault="0069389A" w:rsidP="009E2B67">
          <w:pPr>
            <w:jc w:val="center"/>
            <w:rPr>
              <w:rFonts w:ascii="Arial Narrow" w:eastAsia="SimSun" w:hAnsi="Arial Narrow" w:cs="Arial Narrow"/>
              <w:b/>
              <w:sz w:val="4"/>
              <w:szCs w:val="4"/>
            </w:rPr>
          </w:pPr>
        </w:p>
      </w:tc>
      <w:tc>
        <w:tcPr>
          <w:tcW w:w="138" w:type="pct"/>
        </w:tcPr>
        <w:p w14:paraId="26889A26" w14:textId="77777777" w:rsidR="0069389A" w:rsidRPr="0069389A" w:rsidRDefault="0069389A" w:rsidP="009E2B67">
          <w:pPr>
            <w:jc w:val="center"/>
            <w:rPr>
              <w:rFonts w:ascii="Arial Narrow" w:eastAsia="SimSun" w:hAnsi="Arial Narrow" w:cs="Arial Narrow"/>
              <w:b/>
              <w:sz w:val="4"/>
              <w:szCs w:val="4"/>
            </w:rPr>
          </w:pPr>
        </w:p>
      </w:tc>
    </w:tr>
    <w:tr w:rsidR="0069389A" w:rsidRPr="009E2B67" w14:paraId="206CCA13" w14:textId="77777777" w:rsidTr="00E73EF5">
      <w:trPr>
        <w:jc w:val="center"/>
      </w:trPr>
      <w:tc>
        <w:tcPr>
          <w:tcW w:w="1048" w:type="pct"/>
        </w:tcPr>
        <w:p w14:paraId="300170F0" w14:textId="77777777" w:rsidR="0069389A" w:rsidRPr="009E2B67" w:rsidRDefault="00940FA3" w:rsidP="009E2B67">
          <w:pPr>
            <w:jc w:val="center"/>
            <w:rPr>
              <w:rFonts w:eastAsia="SimSun"/>
            </w:rPr>
          </w:pPr>
          <w:r>
            <w:rPr>
              <w:rFonts w:eastAsia="SimSun"/>
              <w:noProof/>
              <w:lang w:eastAsia="it-IT"/>
            </w:rPr>
            <w:drawing>
              <wp:inline distT="0" distB="0" distL="0" distR="0" wp14:anchorId="76498BA2" wp14:editId="7E7EBD22">
                <wp:extent cx="929005" cy="467995"/>
                <wp:effectExtent l="19050" t="0" r="4445" b="0"/>
                <wp:docPr id="3" name="Immagine 3" descr="Logo proge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proge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00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" w:type="pct"/>
        </w:tcPr>
        <w:p w14:paraId="42566E5F" w14:textId="77777777" w:rsidR="0069389A" w:rsidRPr="009E2B67" w:rsidRDefault="00940FA3" w:rsidP="009E2B67">
          <w:pPr>
            <w:jc w:val="center"/>
            <w:rPr>
              <w:rFonts w:ascii="Arial Narrow" w:eastAsia="SimSun" w:hAnsi="Arial Narrow" w:cs="Arial Narrow"/>
            </w:rPr>
          </w:pPr>
          <w:r>
            <w:rPr>
              <w:rFonts w:eastAsia="SimSun"/>
              <w:noProof/>
              <w:lang w:eastAsia="it-IT"/>
            </w:rPr>
            <w:drawing>
              <wp:inline distT="0" distB="0" distL="0" distR="0" wp14:anchorId="5F2AC825" wp14:editId="074D2AF5">
                <wp:extent cx="394970" cy="467995"/>
                <wp:effectExtent l="19050" t="0" r="5080" b="0"/>
                <wp:docPr id="1" name="Immagine 1" descr="Logo AN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NC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497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" w:type="pct"/>
        </w:tcPr>
        <w:p w14:paraId="08D4FB6C" w14:textId="77777777" w:rsidR="0069389A" w:rsidRPr="009E2B67" w:rsidRDefault="00940FA3" w:rsidP="009E2B67">
          <w:pPr>
            <w:jc w:val="center"/>
            <w:rPr>
              <w:rFonts w:ascii="Arial Narrow" w:eastAsia="SimSun" w:hAnsi="Arial Narrow" w:cs="Arial Narrow"/>
            </w:rPr>
          </w:pPr>
          <w:r>
            <w:rPr>
              <w:rFonts w:eastAsia="SimSun"/>
              <w:noProof/>
              <w:lang w:eastAsia="it-IT"/>
            </w:rPr>
            <w:drawing>
              <wp:inline distT="0" distB="0" distL="0" distR="0" wp14:anchorId="3675A19E" wp14:editId="59C5EF1B">
                <wp:extent cx="278130" cy="467995"/>
                <wp:effectExtent l="19050" t="0" r="7620" b="0"/>
                <wp:docPr id="2" name="Immagine 2" descr="Logo 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13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" w:type="pct"/>
        </w:tcPr>
        <w:p w14:paraId="6DBE0798" w14:textId="77777777" w:rsidR="0069389A" w:rsidRPr="009E2B67" w:rsidRDefault="00940FA3" w:rsidP="009E2B67">
          <w:pPr>
            <w:jc w:val="center"/>
            <w:rPr>
              <w:rFonts w:ascii="Arial Narrow" w:eastAsia="SimSun" w:hAnsi="Arial Narrow" w:cs="Arial Narrow"/>
            </w:rPr>
          </w:pPr>
          <w:r>
            <w:rPr>
              <w:rFonts w:eastAsia="SimSun"/>
              <w:noProof/>
              <w:lang w:eastAsia="it-IT"/>
            </w:rPr>
            <w:drawing>
              <wp:inline distT="0" distB="0" distL="0" distR="0" wp14:anchorId="1972CE4E" wp14:editId="64614499">
                <wp:extent cx="658495" cy="467995"/>
                <wp:effectExtent l="19050" t="0" r="8255" b="0"/>
                <wp:docPr id="4" name="Immagine 4" descr="Logo AR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ARC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849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1" w:type="pct"/>
        </w:tcPr>
        <w:p w14:paraId="2E363640" w14:textId="77777777" w:rsidR="0069389A" w:rsidRPr="009E2B67" w:rsidRDefault="00940FA3" w:rsidP="009E2B67">
          <w:pPr>
            <w:jc w:val="center"/>
            <w:rPr>
              <w:rFonts w:ascii="Arial Narrow" w:eastAsia="SimSun" w:hAnsi="Arial Narrow" w:cs="Arial Narrow"/>
            </w:rPr>
          </w:pPr>
          <w:r>
            <w:rPr>
              <w:rFonts w:eastAsia="SimSun"/>
              <w:noProof/>
              <w:lang w:eastAsia="it-IT"/>
            </w:rPr>
            <w:drawing>
              <wp:inline distT="0" distB="0" distL="0" distR="0" wp14:anchorId="02919F9E" wp14:editId="27A51172">
                <wp:extent cx="482600" cy="467995"/>
                <wp:effectExtent l="19050" t="0" r="0" b="0"/>
                <wp:docPr id="5" name="Immagine 5" descr="Logo SDS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SDS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60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" w:type="pct"/>
        </w:tcPr>
        <w:p w14:paraId="70CBFB9B" w14:textId="77777777" w:rsidR="0069389A" w:rsidRPr="009E2B67" w:rsidRDefault="00940FA3" w:rsidP="009E2B67">
          <w:pPr>
            <w:jc w:val="center"/>
            <w:rPr>
              <w:rFonts w:ascii="Arial Narrow" w:eastAsia="SimSun" w:hAnsi="Arial Narrow" w:cs="Arial Narrow"/>
            </w:rPr>
          </w:pPr>
          <w:r>
            <w:rPr>
              <w:rFonts w:eastAsia="SimSun"/>
              <w:noProof/>
              <w:lang w:eastAsia="it-IT"/>
            </w:rPr>
            <w:drawing>
              <wp:inline distT="0" distB="0" distL="0" distR="0" wp14:anchorId="029AF9DE" wp14:editId="0E706DA7">
                <wp:extent cx="394970" cy="467995"/>
                <wp:effectExtent l="19050" t="0" r="5080" b="0"/>
                <wp:docPr id="6" name="Immagine 6" descr="Logo UC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UC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497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8" w:type="pct"/>
        </w:tcPr>
        <w:p w14:paraId="5C8058A7" w14:textId="77777777" w:rsidR="0069389A" w:rsidRPr="009E2B67" w:rsidRDefault="00940FA3" w:rsidP="009E2B67">
          <w:pPr>
            <w:jc w:val="center"/>
            <w:rPr>
              <w:rFonts w:ascii="Arial Narrow" w:eastAsia="SimSun" w:hAnsi="Arial Narrow" w:cs="Arial Narrow"/>
            </w:rPr>
          </w:pPr>
          <w:r>
            <w:rPr>
              <w:rFonts w:eastAsia="SimSun"/>
              <w:noProof/>
              <w:lang w:eastAsia="it-IT"/>
            </w:rPr>
            <w:drawing>
              <wp:inline distT="0" distB="0" distL="0" distR="0" wp14:anchorId="0A2B5566" wp14:editId="3B77D73D">
                <wp:extent cx="731520" cy="467995"/>
                <wp:effectExtent l="19050" t="0" r="0" b="0"/>
                <wp:docPr id="7" name="Immagine 7" descr="Logo ADIR (V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 ADIR (V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" w:type="pct"/>
        </w:tcPr>
        <w:p w14:paraId="42D5D583" w14:textId="77777777" w:rsidR="0069389A" w:rsidRPr="009E2B67" w:rsidRDefault="0069389A" w:rsidP="009E2B67">
          <w:pPr>
            <w:jc w:val="center"/>
            <w:rPr>
              <w:rFonts w:eastAsia="SimSun"/>
            </w:rPr>
          </w:pPr>
        </w:p>
      </w:tc>
    </w:tr>
    <w:tr w:rsidR="0069389A" w:rsidRPr="000B4CE1" w14:paraId="19E3B646" w14:textId="77777777" w:rsidTr="00E73EF5">
      <w:trPr>
        <w:jc w:val="center"/>
      </w:trPr>
      <w:tc>
        <w:tcPr>
          <w:tcW w:w="2089" w:type="pct"/>
          <w:gridSpan w:val="3"/>
        </w:tcPr>
        <w:p w14:paraId="0890F952" w14:textId="77777777" w:rsidR="0069389A" w:rsidRPr="00C801C9" w:rsidRDefault="0069389A" w:rsidP="000B4CE1">
          <w:pPr>
            <w:jc w:val="right"/>
            <w:rPr>
              <w:rFonts w:ascii="Arial Narrow" w:eastAsia="SimSun" w:hAnsi="Arial Narrow" w:cs="Arial Narrow"/>
              <w:sz w:val="12"/>
              <w:szCs w:val="12"/>
            </w:rPr>
          </w:pPr>
        </w:p>
        <w:p w14:paraId="3CB97E07" w14:textId="77777777" w:rsidR="00EA4C00" w:rsidRDefault="00EA4C00" w:rsidP="000B4CE1">
          <w:pPr>
            <w:jc w:val="right"/>
            <w:rPr>
              <w:rFonts w:ascii="Arial Narrow" w:eastAsia="SimSun" w:hAnsi="Arial Narrow" w:cs="Arial Narrow"/>
              <w:sz w:val="12"/>
              <w:szCs w:val="12"/>
            </w:rPr>
          </w:pPr>
        </w:p>
        <w:p w14:paraId="3324B812" w14:textId="77777777" w:rsidR="0069389A" w:rsidRPr="00C801C9" w:rsidRDefault="00055A04" w:rsidP="000B4CE1">
          <w:pPr>
            <w:jc w:val="right"/>
            <w:rPr>
              <w:rFonts w:ascii="Arial Narrow" w:eastAsia="SimSun" w:hAnsi="Arial Narrow" w:cs="Arial Narrow"/>
              <w:sz w:val="12"/>
              <w:szCs w:val="12"/>
            </w:rPr>
          </w:pPr>
          <w:r>
            <w:rPr>
              <w:rFonts w:ascii="Arial Narrow" w:eastAsia="SimSun" w:hAnsi="Arial Narrow" w:cs="Arial Narrow"/>
              <w:sz w:val="12"/>
              <w:szCs w:val="12"/>
            </w:rPr>
            <w:t>In collaborazione con</w:t>
          </w:r>
        </w:p>
      </w:tc>
      <w:tc>
        <w:tcPr>
          <w:tcW w:w="2773" w:type="pct"/>
          <w:gridSpan w:val="4"/>
        </w:tcPr>
        <w:p w14:paraId="22B6691A" w14:textId="77777777" w:rsidR="0069389A" w:rsidRDefault="0069389A" w:rsidP="000B4CE1">
          <w:pPr>
            <w:rPr>
              <w:rFonts w:ascii="Arial Narrow" w:eastAsia="SimSun" w:hAnsi="Arial Narrow" w:cs="Arial Narrow"/>
              <w:sz w:val="8"/>
              <w:szCs w:val="8"/>
            </w:rPr>
          </w:pPr>
        </w:p>
        <w:p w14:paraId="4AEAC6C3" w14:textId="77777777" w:rsidR="0069389A" w:rsidRPr="000B4CE1" w:rsidRDefault="00940FA3" w:rsidP="003758C0">
          <w:pPr>
            <w:tabs>
              <w:tab w:val="left" w:pos="3283"/>
            </w:tabs>
            <w:rPr>
              <w:rFonts w:ascii="Arial Narrow" w:eastAsia="SimSun" w:hAnsi="Arial Narrow" w:cs="Arial Narrow"/>
              <w:sz w:val="8"/>
              <w:szCs w:val="8"/>
            </w:rPr>
          </w:pPr>
          <w:r>
            <w:rPr>
              <w:rFonts w:ascii="Arial Narrow" w:eastAsia="SimSun" w:hAnsi="Arial Narrow" w:cs="Arial Narrow"/>
              <w:noProof/>
              <w:sz w:val="12"/>
              <w:szCs w:val="12"/>
              <w:lang w:eastAsia="it-IT"/>
            </w:rPr>
            <w:drawing>
              <wp:inline distT="0" distB="0" distL="0" distR="0" wp14:anchorId="7F8906F0" wp14:editId="46DC25D7">
                <wp:extent cx="1134110" cy="467995"/>
                <wp:effectExtent l="19050" t="0" r="8890" b="0"/>
                <wp:docPr id="8" name="Immagine 8" descr="logo_UN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_UN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11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3758C0">
            <w:rPr>
              <w:rFonts w:ascii="Arial Narrow" w:eastAsia="SimSun" w:hAnsi="Arial Narrow" w:cs="Arial Narrow"/>
              <w:sz w:val="12"/>
              <w:szCs w:val="12"/>
            </w:rPr>
            <w:tab/>
          </w:r>
        </w:p>
      </w:tc>
      <w:tc>
        <w:tcPr>
          <w:tcW w:w="138" w:type="pct"/>
        </w:tcPr>
        <w:p w14:paraId="2BD80926" w14:textId="77777777" w:rsidR="0069389A" w:rsidRDefault="0069389A" w:rsidP="000B4CE1">
          <w:pPr>
            <w:rPr>
              <w:rFonts w:ascii="Arial Narrow" w:eastAsia="SimSun" w:hAnsi="Arial Narrow" w:cs="Arial Narrow"/>
              <w:sz w:val="8"/>
              <w:szCs w:val="8"/>
            </w:rPr>
          </w:pPr>
        </w:p>
      </w:tc>
    </w:tr>
  </w:tbl>
  <w:p w14:paraId="4FD44923" w14:textId="77777777" w:rsidR="009E2B67" w:rsidRDefault="009E2B6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EED8B" w14:textId="77777777" w:rsidR="00D83CF5" w:rsidRDefault="00D83CF5">
      <w:r>
        <w:separator/>
      </w:r>
    </w:p>
  </w:footnote>
  <w:footnote w:type="continuationSeparator" w:id="0">
    <w:p w14:paraId="2B1A221D" w14:textId="77777777" w:rsidR="00D83CF5" w:rsidRDefault="00D83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7" w:type="dxa"/>
      <w:jc w:val="center"/>
      <w:tblLook w:val="01E0" w:firstRow="1" w:lastRow="1" w:firstColumn="1" w:lastColumn="1" w:noHBand="0" w:noVBand="0"/>
    </w:tblPr>
    <w:tblGrid>
      <w:gridCol w:w="3048"/>
      <w:gridCol w:w="3402"/>
      <w:gridCol w:w="3047"/>
    </w:tblGrid>
    <w:tr w:rsidR="00FA5291" w:rsidRPr="00356BCA" w14:paraId="60401E9A" w14:textId="77777777" w:rsidTr="008A155F">
      <w:trPr>
        <w:trHeight w:val="907"/>
        <w:jc w:val="center"/>
      </w:trPr>
      <w:tc>
        <w:tcPr>
          <w:tcW w:w="3048" w:type="dxa"/>
          <w:vAlign w:val="center"/>
        </w:tcPr>
        <w:p w14:paraId="2211FBD0" w14:textId="77777777" w:rsidR="00FA5291" w:rsidRPr="00356BCA" w:rsidRDefault="00940FA3" w:rsidP="00FA5291">
          <w:pPr>
            <w:jc w:val="center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noProof/>
              <w:lang w:eastAsia="it-IT"/>
            </w:rPr>
            <w:drawing>
              <wp:inline distT="0" distB="0" distL="0" distR="0" wp14:anchorId="2E3BE685" wp14:editId="4B074AC4">
                <wp:extent cx="716915" cy="482600"/>
                <wp:effectExtent l="19050" t="0" r="6985" b="0"/>
                <wp:docPr id="9" name="Picture 5" descr="Descrizione: logo euro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escrizione: logo euro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91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Align w:val="center"/>
        </w:tcPr>
        <w:p w14:paraId="26F6123C" w14:textId="77777777" w:rsidR="00FA5291" w:rsidRPr="00356BCA" w:rsidRDefault="00FA5291" w:rsidP="00FA5291">
          <w:pPr>
            <w:jc w:val="center"/>
            <w:rPr>
              <w:rFonts w:ascii="Arial Narrow" w:hAnsi="Arial Narrow" w:cs="Arial Narrow"/>
            </w:rPr>
          </w:pPr>
        </w:p>
      </w:tc>
      <w:tc>
        <w:tcPr>
          <w:tcW w:w="3047" w:type="dxa"/>
          <w:vAlign w:val="center"/>
        </w:tcPr>
        <w:p w14:paraId="49266010" w14:textId="77777777" w:rsidR="00FA5291" w:rsidRPr="00356BCA" w:rsidRDefault="00940FA3" w:rsidP="00FA5291">
          <w:pPr>
            <w:jc w:val="center"/>
            <w:rPr>
              <w:rFonts w:ascii="Arial Narrow" w:hAnsi="Arial Narrow" w:cs="Arial Narrow"/>
            </w:rPr>
          </w:pPr>
          <w:r>
            <w:rPr>
              <w:rFonts w:ascii="Arial Narrow" w:hAnsi="Arial Narrow" w:cs="Arial Narrow"/>
              <w:noProof/>
              <w:lang w:eastAsia="it-IT"/>
            </w:rPr>
            <w:drawing>
              <wp:inline distT="0" distB="0" distL="0" distR="0" wp14:anchorId="71CC21DC" wp14:editId="3F3BDAE6">
                <wp:extent cx="1506855" cy="497205"/>
                <wp:effectExtent l="0" t="0" r="0" b="0"/>
                <wp:docPr id="10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685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A5291" w:rsidRPr="00356BCA" w14:paraId="04E23DED" w14:textId="77777777" w:rsidTr="008A155F">
      <w:trPr>
        <w:trHeight w:val="283"/>
        <w:jc w:val="center"/>
      </w:trPr>
      <w:tc>
        <w:tcPr>
          <w:tcW w:w="3048" w:type="dxa"/>
          <w:vAlign w:val="center"/>
        </w:tcPr>
        <w:p w14:paraId="16E2DD27" w14:textId="77777777" w:rsidR="0022128E" w:rsidRPr="0022128E" w:rsidRDefault="0022128E" w:rsidP="00FA5291">
          <w:pPr>
            <w:jc w:val="center"/>
            <w:rPr>
              <w:rFonts w:ascii="Arial" w:hAnsi="Arial" w:cs="Arial"/>
              <w:b/>
              <w:bCs/>
              <w:color w:val="002060"/>
              <w:sz w:val="14"/>
              <w:szCs w:val="16"/>
            </w:rPr>
          </w:pPr>
          <w:r w:rsidRPr="0022128E">
            <w:rPr>
              <w:rFonts w:ascii="Arial" w:hAnsi="Arial" w:cs="Arial"/>
              <w:b/>
              <w:bCs/>
              <w:color w:val="002060"/>
              <w:sz w:val="14"/>
              <w:szCs w:val="16"/>
            </w:rPr>
            <w:t>Progetto co-finanziato</w:t>
          </w:r>
        </w:p>
        <w:p w14:paraId="184AE787" w14:textId="77777777" w:rsidR="00FA5291" w:rsidRPr="0022128E" w:rsidRDefault="00FA5291" w:rsidP="00FA5291">
          <w:pPr>
            <w:jc w:val="center"/>
            <w:rPr>
              <w:rFonts w:ascii="Arial" w:hAnsi="Arial" w:cs="Arial"/>
            </w:rPr>
          </w:pPr>
          <w:r w:rsidRPr="0022128E">
            <w:rPr>
              <w:rFonts w:ascii="Arial" w:hAnsi="Arial" w:cs="Arial"/>
              <w:b/>
              <w:bCs/>
              <w:color w:val="002060"/>
              <w:sz w:val="14"/>
              <w:szCs w:val="16"/>
            </w:rPr>
            <w:t>dall’Unione Europea</w:t>
          </w:r>
        </w:p>
      </w:tc>
      <w:tc>
        <w:tcPr>
          <w:tcW w:w="3402" w:type="dxa"/>
          <w:vAlign w:val="center"/>
        </w:tcPr>
        <w:p w14:paraId="0CA0EF07" w14:textId="77777777" w:rsidR="00FA5291" w:rsidRPr="00356BCA" w:rsidRDefault="00FA5291" w:rsidP="00FA5291">
          <w:pPr>
            <w:jc w:val="center"/>
            <w:rPr>
              <w:rFonts w:ascii="Arial Narrow" w:hAnsi="Arial Narrow" w:cs="Arial Narrow"/>
              <w:b/>
              <w:bCs/>
              <w:color w:val="003366"/>
              <w:sz w:val="16"/>
              <w:szCs w:val="16"/>
            </w:rPr>
          </w:pPr>
        </w:p>
      </w:tc>
      <w:tc>
        <w:tcPr>
          <w:tcW w:w="3047" w:type="dxa"/>
          <w:vAlign w:val="center"/>
        </w:tcPr>
        <w:p w14:paraId="14FE8FE0" w14:textId="77777777" w:rsidR="00FA5291" w:rsidRPr="00356BCA" w:rsidRDefault="00FA5291" w:rsidP="00FA5291">
          <w:pPr>
            <w:jc w:val="center"/>
            <w:rPr>
              <w:rFonts w:ascii="Arial Narrow" w:hAnsi="Arial Narrow"/>
              <w:sz w:val="8"/>
              <w:szCs w:val="8"/>
            </w:rPr>
          </w:pPr>
        </w:p>
      </w:tc>
    </w:tr>
  </w:tbl>
  <w:p w14:paraId="766E4D64" w14:textId="77777777" w:rsidR="00DC257C" w:rsidRPr="00D14133" w:rsidRDefault="00E73FB2" w:rsidP="00DC257C">
    <w:pPr>
      <w:ind w:right="-1964"/>
      <w:rPr>
        <w:rFonts w:ascii="Arial" w:hAnsi="Arial" w:cs="Arial"/>
        <w:color w:val="000000"/>
        <w:sz w:val="10"/>
        <w:szCs w:val="10"/>
      </w:rPr>
    </w:pPr>
    <w:r>
      <w:rPr>
        <w:rFonts w:ascii="Arial" w:hAnsi="Arial" w:cs="Arial"/>
        <w:color w:val="000000"/>
      </w:rPr>
      <w:t xml:space="preserve"> </w:t>
    </w:r>
    <w:r w:rsidR="00DC257C">
      <w:rPr>
        <w:rFonts w:ascii="Arial" w:hAnsi="Arial" w:cs="Arial"/>
        <w:color w:val="000000"/>
      </w:rPr>
      <w:tab/>
      <w:t xml:space="preserve">  </w:t>
    </w:r>
    <w:r>
      <w:rPr>
        <w:rFonts w:ascii="Arial" w:hAnsi="Arial" w:cs="Arial"/>
        <w:color w:val="000000"/>
      </w:rPr>
      <w:t xml:space="preserve">  </w:t>
    </w:r>
    <w:r w:rsidR="00510C23">
      <w:rPr>
        <w:rFonts w:ascii="Arial" w:hAnsi="Arial" w:cs="Arial"/>
        <w:color w:val="000000"/>
      </w:rPr>
      <w:t xml:space="preserve">        </w:t>
    </w:r>
    <w:r>
      <w:rPr>
        <w:rFonts w:ascii="Arial" w:hAnsi="Arial" w:cs="Arial"/>
        <w:color w:val="000000"/>
      </w:rPr>
      <w:t xml:space="preserve"> </w:t>
    </w:r>
    <w:r w:rsidR="00DC257C">
      <w:rPr>
        <w:rFonts w:ascii="Arial" w:hAnsi="Arial" w:cs="Arial"/>
        <w:color w:val="000000"/>
      </w:rPr>
      <w:t xml:space="preserve">  </w:t>
    </w:r>
  </w:p>
  <w:p w14:paraId="009BDA30" w14:textId="77777777" w:rsidR="0022128E" w:rsidRPr="00356BCA" w:rsidRDefault="0022128E" w:rsidP="0022128E">
    <w:pPr>
      <w:jc w:val="center"/>
      <w:rPr>
        <w:rFonts w:ascii="Arial Narrow" w:hAnsi="Arial Narrow" w:cs="Arial Narrow"/>
        <w:b/>
        <w:bCs/>
        <w:color w:val="003366"/>
        <w:sz w:val="22"/>
        <w:szCs w:val="22"/>
      </w:rPr>
    </w:pPr>
    <w:r w:rsidRPr="00356BCA">
      <w:rPr>
        <w:rFonts w:ascii="Arial Narrow" w:hAnsi="Arial Narrow" w:cs="Arial Narrow"/>
        <w:b/>
        <w:bCs/>
        <w:color w:val="003366"/>
        <w:sz w:val="22"/>
        <w:szCs w:val="22"/>
      </w:rPr>
      <w:t>FONDO ASILO, MIGRAZIONE E INTEGRAZIONE (FAMI) 2014-2020</w:t>
    </w:r>
  </w:p>
  <w:p w14:paraId="760E036E" w14:textId="77777777" w:rsidR="00A771D3" w:rsidRPr="008A155F" w:rsidRDefault="0022128E" w:rsidP="0022128E">
    <w:pPr>
      <w:tabs>
        <w:tab w:val="left" w:pos="7088"/>
      </w:tabs>
      <w:spacing w:line="280" w:lineRule="exact"/>
      <w:ind w:left="-720" w:right="-885"/>
      <w:jc w:val="center"/>
      <w:rPr>
        <w:rFonts w:ascii="Arial Narrow" w:hAnsi="Arial Narrow" w:cs="Arial Narrow"/>
        <w:b/>
        <w:bCs/>
        <w:i/>
        <w:color w:val="003366"/>
        <w:sz w:val="17"/>
        <w:szCs w:val="17"/>
      </w:rPr>
    </w:pPr>
    <w:r w:rsidRPr="008A155F">
      <w:rPr>
        <w:rFonts w:ascii="Arial Narrow" w:hAnsi="Arial Narrow" w:cs="Arial Narrow"/>
        <w:b/>
        <w:bCs/>
        <w:i/>
        <w:color w:val="003366"/>
        <w:sz w:val="17"/>
        <w:szCs w:val="17"/>
      </w:rPr>
      <w:t>OS 2: Integrazione /</w:t>
    </w:r>
    <w:r w:rsidR="006C5952" w:rsidRPr="008A155F">
      <w:rPr>
        <w:rFonts w:ascii="Arial Narrow" w:hAnsi="Arial Narrow" w:cs="Arial Narrow"/>
        <w:b/>
        <w:bCs/>
        <w:i/>
        <w:color w:val="003366"/>
        <w:sz w:val="17"/>
        <w:szCs w:val="17"/>
      </w:rPr>
      <w:t xml:space="preserve"> </w:t>
    </w:r>
    <w:r w:rsidRPr="008A155F">
      <w:rPr>
        <w:rFonts w:ascii="Arial Narrow" w:hAnsi="Arial Narrow" w:cs="Arial Narrow"/>
        <w:b/>
        <w:bCs/>
        <w:i/>
        <w:color w:val="003366"/>
        <w:sz w:val="17"/>
        <w:szCs w:val="17"/>
      </w:rPr>
      <w:t xml:space="preserve">Migrazione legale – ON 3: </w:t>
    </w:r>
    <w:proofErr w:type="spellStart"/>
    <w:r w:rsidRPr="008A155F">
      <w:rPr>
        <w:rFonts w:ascii="Arial Narrow" w:hAnsi="Arial Narrow" w:cs="Arial Narrow"/>
        <w:b/>
        <w:bCs/>
        <w:i/>
        <w:color w:val="003366"/>
        <w:sz w:val="17"/>
        <w:szCs w:val="17"/>
      </w:rPr>
      <w:t>Capacity</w:t>
    </w:r>
    <w:proofErr w:type="spellEnd"/>
    <w:r w:rsidRPr="008A155F">
      <w:rPr>
        <w:rFonts w:ascii="Arial Narrow" w:hAnsi="Arial Narrow" w:cs="Arial Narrow"/>
        <w:b/>
        <w:bCs/>
        <w:i/>
        <w:color w:val="003366"/>
        <w:sz w:val="17"/>
        <w:szCs w:val="17"/>
      </w:rPr>
      <w:t xml:space="preserve"> building – lett. l) potenziamento della Rete nazionale dei centri antidiscriminazione</w:t>
    </w:r>
  </w:p>
  <w:p w14:paraId="12A6824F" w14:textId="77777777" w:rsidR="006C5952" w:rsidRDefault="006C5952" w:rsidP="0022128E">
    <w:pPr>
      <w:tabs>
        <w:tab w:val="left" w:pos="7088"/>
      </w:tabs>
      <w:spacing w:line="280" w:lineRule="exact"/>
      <w:ind w:left="-720" w:right="-885"/>
      <w:jc w:val="center"/>
      <w:rPr>
        <w:rFonts w:ascii="Arial Narrow" w:hAnsi="Arial Narrow" w:cs="Arial Narrow"/>
        <w:b/>
        <w:bCs/>
        <w:i/>
        <w:color w:val="003366"/>
        <w:sz w:val="17"/>
        <w:szCs w:val="17"/>
      </w:rPr>
    </w:pPr>
    <w:r w:rsidRPr="008A155F">
      <w:rPr>
        <w:rFonts w:ascii="Arial Narrow" w:hAnsi="Arial Narrow" w:cs="Arial Narrow"/>
        <w:b/>
        <w:bCs/>
        <w:i/>
        <w:color w:val="003366"/>
        <w:sz w:val="17"/>
        <w:szCs w:val="17"/>
      </w:rPr>
      <w:t>PROG-706 #</w:t>
    </w:r>
    <w:proofErr w:type="spellStart"/>
    <w:r w:rsidRPr="008A155F">
      <w:rPr>
        <w:rFonts w:ascii="Arial Narrow" w:hAnsi="Arial Narrow" w:cs="Arial Narrow"/>
        <w:b/>
        <w:bCs/>
        <w:i/>
        <w:color w:val="003366"/>
        <w:sz w:val="17"/>
        <w:szCs w:val="17"/>
      </w:rPr>
      <w:t>ionondiscrimino</w:t>
    </w:r>
    <w:proofErr w:type="spellEnd"/>
  </w:p>
  <w:p w14:paraId="18E1CC92" w14:textId="77777777" w:rsidR="008257AC" w:rsidRPr="008A155F" w:rsidRDefault="008257AC" w:rsidP="0022128E">
    <w:pPr>
      <w:tabs>
        <w:tab w:val="left" w:pos="7088"/>
      </w:tabs>
      <w:spacing w:line="280" w:lineRule="exact"/>
      <w:ind w:left="-720" w:right="-885"/>
      <w:jc w:val="center"/>
      <w:rPr>
        <w:rFonts w:ascii="Arial Narrow" w:hAnsi="Arial Narrow" w:cs="Arial Narrow"/>
        <w:b/>
        <w:bCs/>
        <w:i/>
        <w:color w:val="003366"/>
        <w:sz w:val="17"/>
        <w:szCs w:val="1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DEA"/>
    <w:multiLevelType w:val="hybridMultilevel"/>
    <w:tmpl w:val="433E222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375F6"/>
    <w:multiLevelType w:val="hybridMultilevel"/>
    <w:tmpl w:val="A0DC96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17229"/>
    <w:multiLevelType w:val="hybridMultilevel"/>
    <w:tmpl w:val="BE542F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21C8F"/>
    <w:multiLevelType w:val="hybridMultilevel"/>
    <w:tmpl w:val="A0708C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C5FA7"/>
    <w:multiLevelType w:val="multilevel"/>
    <w:tmpl w:val="FFFFFFFF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5" w15:restartNumberingAfterBreak="0">
    <w:nsid w:val="15BC706C"/>
    <w:multiLevelType w:val="hybridMultilevel"/>
    <w:tmpl w:val="6B4A60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86EEA"/>
    <w:multiLevelType w:val="hybridMultilevel"/>
    <w:tmpl w:val="AD76F29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B4991"/>
    <w:multiLevelType w:val="hybridMultilevel"/>
    <w:tmpl w:val="E662C6D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06E24"/>
    <w:multiLevelType w:val="hybridMultilevel"/>
    <w:tmpl w:val="D486B6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E331C8"/>
    <w:multiLevelType w:val="hybridMultilevel"/>
    <w:tmpl w:val="FEA4A13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7484C"/>
    <w:multiLevelType w:val="hybridMultilevel"/>
    <w:tmpl w:val="5546F3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6040F"/>
    <w:multiLevelType w:val="hybridMultilevel"/>
    <w:tmpl w:val="CD4EBA14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AA858AE"/>
    <w:multiLevelType w:val="hybridMultilevel"/>
    <w:tmpl w:val="AFC217BC"/>
    <w:lvl w:ilvl="0" w:tplc="A73649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8B38E3"/>
    <w:multiLevelType w:val="hybridMultilevel"/>
    <w:tmpl w:val="36E0A2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C4A11"/>
    <w:multiLevelType w:val="hybridMultilevel"/>
    <w:tmpl w:val="5A48E7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C1EA0"/>
    <w:multiLevelType w:val="hybridMultilevel"/>
    <w:tmpl w:val="3A180B8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C317AA"/>
    <w:multiLevelType w:val="multilevel"/>
    <w:tmpl w:val="BE3A2B1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C3E789E"/>
    <w:multiLevelType w:val="hybridMultilevel"/>
    <w:tmpl w:val="8EC8F9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080293"/>
    <w:multiLevelType w:val="hybridMultilevel"/>
    <w:tmpl w:val="EB5CB998"/>
    <w:lvl w:ilvl="0" w:tplc="A736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D4170"/>
    <w:multiLevelType w:val="hybridMultilevel"/>
    <w:tmpl w:val="B8064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F2A9F"/>
    <w:multiLevelType w:val="multilevel"/>
    <w:tmpl w:val="FFFFFFFF"/>
    <w:styleLink w:val="List0"/>
    <w:lvl w:ilvl="0">
      <w:numFmt w:val="bullet"/>
      <w:lvlText w:val="•"/>
      <w:lvlJc w:val="left"/>
      <w:rPr>
        <w:rFonts w:ascii="Candara" w:eastAsia="Times New Roman" w:hAnsi="Candara"/>
        <w:position w:val="0"/>
      </w:rPr>
    </w:lvl>
    <w:lvl w:ilvl="1">
      <w:start w:val="1"/>
      <w:numFmt w:val="bullet"/>
      <w:lvlText w:val="o"/>
      <w:lvlJc w:val="left"/>
      <w:rPr>
        <w:rFonts w:ascii="Candara" w:eastAsia="Times New Roman" w:hAnsi="Candara"/>
        <w:position w:val="0"/>
      </w:rPr>
    </w:lvl>
    <w:lvl w:ilvl="2">
      <w:start w:val="1"/>
      <w:numFmt w:val="bullet"/>
      <w:lvlText w:val="▪"/>
      <w:lvlJc w:val="left"/>
      <w:rPr>
        <w:rFonts w:ascii="Candara" w:eastAsia="Times New Roman" w:hAnsi="Candara"/>
        <w:position w:val="0"/>
      </w:rPr>
    </w:lvl>
    <w:lvl w:ilvl="3">
      <w:start w:val="1"/>
      <w:numFmt w:val="bullet"/>
      <w:lvlText w:val="•"/>
      <w:lvlJc w:val="left"/>
      <w:rPr>
        <w:rFonts w:ascii="Candara" w:eastAsia="Times New Roman" w:hAnsi="Candara"/>
        <w:position w:val="0"/>
      </w:rPr>
    </w:lvl>
    <w:lvl w:ilvl="4">
      <w:start w:val="1"/>
      <w:numFmt w:val="bullet"/>
      <w:lvlText w:val="o"/>
      <w:lvlJc w:val="left"/>
      <w:rPr>
        <w:rFonts w:ascii="Candara" w:eastAsia="Times New Roman" w:hAnsi="Candara"/>
        <w:position w:val="0"/>
      </w:rPr>
    </w:lvl>
    <w:lvl w:ilvl="5">
      <w:start w:val="1"/>
      <w:numFmt w:val="bullet"/>
      <w:lvlText w:val="▪"/>
      <w:lvlJc w:val="left"/>
      <w:rPr>
        <w:rFonts w:ascii="Candara" w:eastAsia="Times New Roman" w:hAnsi="Candara"/>
        <w:position w:val="0"/>
      </w:rPr>
    </w:lvl>
    <w:lvl w:ilvl="6">
      <w:start w:val="1"/>
      <w:numFmt w:val="bullet"/>
      <w:lvlText w:val="•"/>
      <w:lvlJc w:val="left"/>
      <w:rPr>
        <w:rFonts w:ascii="Candara" w:eastAsia="Times New Roman" w:hAnsi="Candara"/>
        <w:position w:val="0"/>
      </w:rPr>
    </w:lvl>
    <w:lvl w:ilvl="7">
      <w:start w:val="1"/>
      <w:numFmt w:val="bullet"/>
      <w:lvlText w:val="o"/>
      <w:lvlJc w:val="left"/>
      <w:rPr>
        <w:rFonts w:ascii="Candara" w:eastAsia="Times New Roman" w:hAnsi="Candara"/>
        <w:position w:val="0"/>
      </w:rPr>
    </w:lvl>
    <w:lvl w:ilvl="8">
      <w:start w:val="1"/>
      <w:numFmt w:val="bullet"/>
      <w:lvlText w:val="▪"/>
      <w:lvlJc w:val="left"/>
      <w:rPr>
        <w:rFonts w:ascii="Candara" w:eastAsia="Times New Roman" w:hAnsi="Candara"/>
        <w:position w:val="0"/>
      </w:rPr>
    </w:lvl>
  </w:abstractNum>
  <w:abstractNum w:abstractNumId="21" w15:restartNumberingAfterBreak="0">
    <w:nsid w:val="3B26692F"/>
    <w:multiLevelType w:val="hybridMultilevel"/>
    <w:tmpl w:val="0936A238"/>
    <w:lvl w:ilvl="0" w:tplc="5ABEBFC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A505E"/>
    <w:multiLevelType w:val="hybridMultilevel"/>
    <w:tmpl w:val="E2B497F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E7C6CB4"/>
    <w:multiLevelType w:val="multilevel"/>
    <w:tmpl w:val="FFFFFFFF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4" w15:restartNumberingAfterBreak="0">
    <w:nsid w:val="41226595"/>
    <w:multiLevelType w:val="hybridMultilevel"/>
    <w:tmpl w:val="B9FEC0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9E5681"/>
    <w:multiLevelType w:val="hybridMultilevel"/>
    <w:tmpl w:val="9476F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0C1DC7"/>
    <w:multiLevelType w:val="hybridMultilevel"/>
    <w:tmpl w:val="2AE025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991F7A"/>
    <w:multiLevelType w:val="multilevel"/>
    <w:tmpl w:val="FFFFFFFF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8" w15:restartNumberingAfterBreak="0">
    <w:nsid w:val="548B3266"/>
    <w:multiLevelType w:val="hybridMultilevel"/>
    <w:tmpl w:val="6518A1F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ABEBFC8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3920EF"/>
    <w:multiLevelType w:val="hybridMultilevel"/>
    <w:tmpl w:val="4822B0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804511"/>
    <w:multiLevelType w:val="hybridMultilevel"/>
    <w:tmpl w:val="BE3A2B1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775BB1"/>
    <w:multiLevelType w:val="multilevel"/>
    <w:tmpl w:val="FFFFFFFF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2" w15:restartNumberingAfterBreak="0">
    <w:nsid w:val="5A8F7239"/>
    <w:multiLevelType w:val="hybridMultilevel"/>
    <w:tmpl w:val="123490B4"/>
    <w:lvl w:ilvl="0" w:tplc="30408D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5E6A5D"/>
    <w:multiLevelType w:val="hybridMultilevel"/>
    <w:tmpl w:val="5FD4AEB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FC74A9"/>
    <w:multiLevelType w:val="hybridMultilevel"/>
    <w:tmpl w:val="7C8C9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3D5550"/>
    <w:multiLevelType w:val="hybridMultilevel"/>
    <w:tmpl w:val="D68A27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4C0BC2"/>
    <w:multiLevelType w:val="multilevel"/>
    <w:tmpl w:val="FFFFFFFF"/>
    <w:lvl w:ilvl="0">
      <w:numFmt w:val="bullet"/>
      <w:lvlText w:val="•"/>
      <w:lvlJc w:val="left"/>
      <w:rPr>
        <w:rFonts w:ascii="Candara" w:eastAsia="Times New Roman" w:hAnsi="Candara"/>
        <w:position w:val="0"/>
      </w:rPr>
    </w:lvl>
    <w:lvl w:ilvl="1">
      <w:start w:val="1"/>
      <w:numFmt w:val="bullet"/>
      <w:lvlText w:val="•"/>
      <w:lvlJc w:val="left"/>
      <w:rPr>
        <w:rFonts w:ascii="Candara" w:eastAsia="Times New Roman" w:hAnsi="Candara"/>
        <w:position w:val="0"/>
      </w:rPr>
    </w:lvl>
    <w:lvl w:ilvl="2">
      <w:start w:val="1"/>
      <w:numFmt w:val="bullet"/>
      <w:lvlText w:val="•"/>
      <w:lvlJc w:val="left"/>
      <w:rPr>
        <w:rFonts w:ascii="Candara" w:eastAsia="Times New Roman" w:hAnsi="Candara"/>
        <w:position w:val="0"/>
      </w:rPr>
    </w:lvl>
    <w:lvl w:ilvl="3">
      <w:start w:val="1"/>
      <w:numFmt w:val="bullet"/>
      <w:lvlText w:val="•"/>
      <w:lvlJc w:val="left"/>
      <w:rPr>
        <w:rFonts w:ascii="Candara" w:eastAsia="Times New Roman" w:hAnsi="Candara"/>
        <w:position w:val="0"/>
      </w:rPr>
    </w:lvl>
    <w:lvl w:ilvl="4">
      <w:start w:val="1"/>
      <w:numFmt w:val="bullet"/>
      <w:lvlText w:val="•"/>
      <w:lvlJc w:val="left"/>
      <w:rPr>
        <w:rFonts w:ascii="Candara" w:eastAsia="Times New Roman" w:hAnsi="Candara"/>
        <w:position w:val="0"/>
      </w:rPr>
    </w:lvl>
    <w:lvl w:ilvl="5">
      <w:start w:val="1"/>
      <w:numFmt w:val="bullet"/>
      <w:lvlText w:val="•"/>
      <w:lvlJc w:val="left"/>
      <w:rPr>
        <w:rFonts w:ascii="Candara" w:eastAsia="Times New Roman" w:hAnsi="Candara"/>
        <w:position w:val="0"/>
      </w:rPr>
    </w:lvl>
    <w:lvl w:ilvl="6">
      <w:start w:val="1"/>
      <w:numFmt w:val="bullet"/>
      <w:lvlText w:val="•"/>
      <w:lvlJc w:val="left"/>
      <w:rPr>
        <w:rFonts w:ascii="Candara" w:eastAsia="Times New Roman" w:hAnsi="Candara"/>
        <w:position w:val="0"/>
      </w:rPr>
    </w:lvl>
    <w:lvl w:ilvl="7">
      <w:start w:val="1"/>
      <w:numFmt w:val="bullet"/>
      <w:lvlText w:val="•"/>
      <w:lvlJc w:val="left"/>
      <w:rPr>
        <w:rFonts w:ascii="Candara" w:eastAsia="Times New Roman" w:hAnsi="Candara"/>
        <w:position w:val="0"/>
      </w:rPr>
    </w:lvl>
    <w:lvl w:ilvl="8">
      <w:start w:val="1"/>
      <w:numFmt w:val="bullet"/>
      <w:lvlText w:val="•"/>
      <w:lvlJc w:val="left"/>
      <w:rPr>
        <w:rFonts w:ascii="Candara" w:eastAsia="Times New Roman" w:hAnsi="Candara"/>
        <w:position w:val="0"/>
      </w:rPr>
    </w:lvl>
  </w:abstractNum>
  <w:abstractNum w:abstractNumId="37" w15:restartNumberingAfterBreak="0">
    <w:nsid w:val="780700A7"/>
    <w:multiLevelType w:val="hybridMultilevel"/>
    <w:tmpl w:val="6D88974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A66D8"/>
    <w:multiLevelType w:val="multilevel"/>
    <w:tmpl w:val="FB660E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6F49AC"/>
    <w:multiLevelType w:val="hybridMultilevel"/>
    <w:tmpl w:val="1BD2C6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ABEBFC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4E7947"/>
    <w:multiLevelType w:val="hybridMultilevel"/>
    <w:tmpl w:val="FB660EF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704800"/>
    <w:multiLevelType w:val="hybridMultilevel"/>
    <w:tmpl w:val="077457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9"/>
  </w:num>
  <w:num w:numId="3">
    <w:abstractNumId w:val="11"/>
  </w:num>
  <w:num w:numId="4">
    <w:abstractNumId w:val="35"/>
  </w:num>
  <w:num w:numId="5">
    <w:abstractNumId w:val="17"/>
  </w:num>
  <w:num w:numId="6">
    <w:abstractNumId w:val="22"/>
  </w:num>
  <w:num w:numId="7">
    <w:abstractNumId w:val="30"/>
  </w:num>
  <w:num w:numId="8">
    <w:abstractNumId w:val="5"/>
  </w:num>
  <w:num w:numId="9">
    <w:abstractNumId w:val="29"/>
  </w:num>
  <w:num w:numId="10">
    <w:abstractNumId w:val="10"/>
  </w:num>
  <w:num w:numId="11">
    <w:abstractNumId w:val="41"/>
  </w:num>
  <w:num w:numId="12">
    <w:abstractNumId w:val="37"/>
  </w:num>
  <w:num w:numId="13">
    <w:abstractNumId w:val="19"/>
  </w:num>
  <w:num w:numId="14">
    <w:abstractNumId w:val="1"/>
  </w:num>
  <w:num w:numId="15">
    <w:abstractNumId w:val="24"/>
  </w:num>
  <w:num w:numId="16">
    <w:abstractNumId w:val="3"/>
  </w:num>
  <w:num w:numId="17">
    <w:abstractNumId w:val="13"/>
  </w:num>
  <w:num w:numId="18">
    <w:abstractNumId w:val="25"/>
  </w:num>
  <w:num w:numId="19">
    <w:abstractNumId w:val="40"/>
  </w:num>
  <w:num w:numId="20">
    <w:abstractNumId w:val="38"/>
  </w:num>
  <w:num w:numId="21">
    <w:abstractNumId w:val="18"/>
  </w:num>
  <w:num w:numId="22">
    <w:abstractNumId w:val="16"/>
  </w:num>
  <w:num w:numId="23">
    <w:abstractNumId w:val="12"/>
  </w:num>
  <w:num w:numId="24">
    <w:abstractNumId w:val="32"/>
  </w:num>
  <w:num w:numId="25">
    <w:abstractNumId w:val="34"/>
  </w:num>
  <w:num w:numId="26">
    <w:abstractNumId w:val="6"/>
  </w:num>
  <w:num w:numId="27">
    <w:abstractNumId w:val="14"/>
  </w:num>
  <w:num w:numId="28">
    <w:abstractNumId w:val="15"/>
  </w:num>
  <w:num w:numId="29">
    <w:abstractNumId w:val="28"/>
  </w:num>
  <w:num w:numId="30">
    <w:abstractNumId w:val="21"/>
  </w:num>
  <w:num w:numId="31">
    <w:abstractNumId w:val="9"/>
  </w:num>
  <w:num w:numId="32">
    <w:abstractNumId w:val="7"/>
  </w:num>
  <w:num w:numId="33">
    <w:abstractNumId w:val="20"/>
  </w:num>
  <w:num w:numId="34">
    <w:abstractNumId w:val="36"/>
  </w:num>
  <w:num w:numId="35">
    <w:abstractNumId w:val="27"/>
  </w:num>
  <w:num w:numId="36">
    <w:abstractNumId w:val="23"/>
  </w:num>
  <w:num w:numId="37">
    <w:abstractNumId w:val="4"/>
  </w:num>
  <w:num w:numId="38">
    <w:abstractNumId w:val="31"/>
  </w:num>
  <w:num w:numId="39">
    <w:abstractNumId w:val="2"/>
  </w:num>
  <w:num w:numId="40">
    <w:abstractNumId w:val="33"/>
  </w:num>
  <w:num w:numId="41">
    <w:abstractNumId w:val="26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A0E"/>
    <w:rsid w:val="000224FE"/>
    <w:rsid w:val="000236D0"/>
    <w:rsid w:val="00030014"/>
    <w:rsid w:val="00032417"/>
    <w:rsid w:val="00032D6A"/>
    <w:rsid w:val="00033279"/>
    <w:rsid w:val="0003546A"/>
    <w:rsid w:val="000368B6"/>
    <w:rsid w:val="00043505"/>
    <w:rsid w:val="0005067C"/>
    <w:rsid w:val="00051D1F"/>
    <w:rsid w:val="00055A04"/>
    <w:rsid w:val="00063F1C"/>
    <w:rsid w:val="000701D5"/>
    <w:rsid w:val="000709FB"/>
    <w:rsid w:val="00073F05"/>
    <w:rsid w:val="0007583E"/>
    <w:rsid w:val="00075C63"/>
    <w:rsid w:val="00084D1E"/>
    <w:rsid w:val="00090BD7"/>
    <w:rsid w:val="000A1162"/>
    <w:rsid w:val="000A4B2A"/>
    <w:rsid w:val="000A6EF9"/>
    <w:rsid w:val="000B4156"/>
    <w:rsid w:val="000B4CE1"/>
    <w:rsid w:val="000C38B6"/>
    <w:rsid w:val="000C3A61"/>
    <w:rsid w:val="000D121F"/>
    <w:rsid w:val="000E55FB"/>
    <w:rsid w:val="000E5E95"/>
    <w:rsid w:val="000F02B5"/>
    <w:rsid w:val="00100E77"/>
    <w:rsid w:val="001163C6"/>
    <w:rsid w:val="00121412"/>
    <w:rsid w:val="00122C2D"/>
    <w:rsid w:val="00125007"/>
    <w:rsid w:val="00131D07"/>
    <w:rsid w:val="001337D7"/>
    <w:rsid w:val="00134B4E"/>
    <w:rsid w:val="00136908"/>
    <w:rsid w:val="00137A1E"/>
    <w:rsid w:val="0015095B"/>
    <w:rsid w:val="0015476D"/>
    <w:rsid w:val="0015719A"/>
    <w:rsid w:val="00161D9D"/>
    <w:rsid w:val="00161EEA"/>
    <w:rsid w:val="00163F4B"/>
    <w:rsid w:val="0016583B"/>
    <w:rsid w:val="00170A6D"/>
    <w:rsid w:val="00170CC7"/>
    <w:rsid w:val="00186E64"/>
    <w:rsid w:val="0018739E"/>
    <w:rsid w:val="00195C2D"/>
    <w:rsid w:val="001A259C"/>
    <w:rsid w:val="001A43E9"/>
    <w:rsid w:val="001B0CC9"/>
    <w:rsid w:val="001B440C"/>
    <w:rsid w:val="001B471F"/>
    <w:rsid w:val="001B58B8"/>
    <w:rsid w:val="001B5F39"/>
    <w:rsid w:val="001B7A8C"/>
    <w:rsid w:val="001C4B8D"/>
    <w:rsid w:val="001C7AE8"/>
    <w:rsid w:val="001D7CD7"/>
    <w:rsid w:val="001E305B"/>
    <w:rsid w:val="001E7F83"/>
    <w:rsid w:val="0020662D"/>
    <w:rsid w:val="0022128E"/>
    <w:rsid w:val="00227993"/>
    <w:rsid w:val="00233386"/>
    <w:rsid w:val="00234B90"/>
    <w:rsid w:val="00240050"/>
    <w:rsid w:val="00245046"/>
    <w:rsid w:val="00257A13"/>
    <w:rsid w:val="00260370"/>
    <w:rsid w:val="00274C35"/>
    <w:rsid w:val="00277D40"/>
    <w:rsid w:val="0029047A"/>
    <w:rsid w:val="00297650"/>
    <w:rsid w:val="002A1C0F"/>
    <w:rsid w:val="002B524C"/>
    <w:rsid w:val="002B7BEC"/>
    <w:rsid w:val="002B7CE6"/>
    <w:rsid w:val="002C2268"/>
    <w:rsid w:val="002C7A6A"/>
    <w:rsid w:val="002D032F"/>
    <w:rsid w:val="002D27ED"/>
    <w:rsid w:val="002D2BF6"/>
    <w:rsid w:val="002E4E34"/>
    <w:rsid w:val="002F3774"/>
    <w:rsid w:val="002F50BA"/>
    <w:rsid w:val="002F76C3"/>
    <w:rsid w:val="00303A44"/>
    <w:rsid w:val="003076D8"/>
    <w:rsid w:val="00315B24"/>
    <w:rsid w:val="00323416"/>
    <w:rsid w:val="003325B1"/>
    <w:rsid w:val="0033576C"/>
    <w:rsid w:val="00337FA2"/>
    <w:rsid w:val="003550F6"/>
    <w:rsid w:val="00355726"/>
    <w:rsid w:val="00357263"/>
    <w:rsid w:val="00364B2C"/>
    <w:rsid w:val="00370E5B"/>
    <w:rsid w:val="003758C0"/>
    <w:rsid w:val="0038112C"/>
    <w:rsid w:val="003872BD"/>
    <w:rsid w:val="003951C4"/>
    <w:rsid w:val="00395581"/>
    <w:rsid w:val="00397673"/>
    <w:rsid w:val="003A011C"/>
    <w:rsid w:val="003A1C01"/>
    <w:rsid w:val="003A5595"/>
    <w:rsid w:val="003A7675"/>
    <w:rsid w:val="003B0FC7"/>
    <w:rsid w:val="003B1123"/>
    <w:rsid w:val="003B200D"/>
    <w:rsid w:val="003C44D5"/>
    <w:rsid w:val="003E4CB5"/>
    <w:rsid w:val="003E691C"/>
    <w:rsid w:val="003E6A60"/>
    <w:rsid w:val="003F0948"/>
    <w:rsid w:val="003F3B85"/>
    <w:rsid w:val="003F5054"/>
    <w:rsid w:val="00406745"/>
    <w:rsid w:val="00424E6F"/>
    <w:rsid w:val="00426957"/>
    <w:rsid w:val="004337B8"/>
    <w:rsid w:val="004360C3"/>
    <w:rsid w:val="004402E2"/>
    <w:rsid w:val="00440A41"/>
    <w:rsid w:val="00450DE5"/>
    <w:rsid w:val="00454562"/>
    <w:rsid w:val="004630BF"/>
    <w:rsid w:val="00471C62"/>
    <w:rsid w:val="00471F0A"/>
    <w:rsid w:val="00481D39"/>
    <w:rsid w:val="00482036"/>
    <w:rsid w:val="004825E5"/>
    <w:rsid w:val="004840D4"/>
    <w:rsid w:val="00487ED9"/>
    <w:rsid w:val="00497060"/>
    <w:rsid w:val="004A089F"/>
    <w:rsid w:val="004B00F6"/>
    <w:rsid w:val="004B048A"/>
    <w:rsid w:val="004B2208"/>
    <w:rsid w:val="004B4609"/>
    <w:rsid w:val="004B599F"/>
    <w:rsid w:val="004D54F5"/>
    <w:rsid w:val="004E047E"/>
    <w:rsid w:val="004E56DD"/>
    <w:rsid w:val="004E78F7"/>
    <w:rsid w:val="004F080B"/>
    <w:rsid w:val="004F5A45"/>
    <w:rsid w:val="00506036"/>
    <w:rsid w:val="00510C23"/>
    <w:rsid w:val="00515E7B"/>
    <w:rsid w:val="00521A73"/>
    <w:rsid w:val="00521CB4"/>
    <w:rsid w:val="0052477A"/>
    <w:rsid w:val="005318A1"/>
    <w:rsid w:val="00534713"/>
    <w:rsid w:val="00535782"/>
    <w:rsid w:val="00543806"/>
    <w:rsid w:val="005544B1"/>
    <w:rsid w:val="0055479B"/>
    <w:rsid w:val="00555B93"/>
    <w:rsid w:val="005576B7"/>
    <w:rsid w:val="0056454D"/>
    <w:rsid w:val="0056735D"/>
    <w:rsid w:val="005737CA"/>
    <w:rsid w:val="0057432D"/>
    <w:rsid w:val="00584B7E"/>
    <w:rsid w:val="00595CCC"/>
    <w:rsid w:val="005A1E4F"/>
    <w:rsid w:val="005A736F"/>
    <w:rsid w:val="005B48FE"/>
    <w:rsid w:val="005D0411"/>
    <w:rsid w:val="005D0AAC"/>
    <w:rsid w:val="005D271A"/>
    <w:rsid w:val="005E1498"/>
    <w:rsid w:val="005E4E70"/>
    <w:rsid w:val="005E60F2"/>
    <w:rsid w:val="005E6BAC"/>
    <w:rsid w:val="005E72F4"/>
    <w:rsid w:val="005F3033"/>
    <w:rsid w:val="005F4D30"/>
    <w:rsid w:val="00611F2F"/>
    <w:rsid w:val="00616099"/>
    <w:rsid w:val="0061736F"/>
    <w:rsid w:val="0063215E"/>
    <w:rsid w:val="00636805"/>
    <w:rsid w:val="0064154B"/>
    <w:rsid w:val="006429CB"/>
    <w:rsid w:val="00647067"/>
    <w:rsid w:val="006536AF"/>
    <w:rsid w:val="00662513"/>
    <w:rsid w:val="00662A0E"/>
    <w:rsid w:val="0066499D"/>
    <w:rsid w:val="00683869"/>
    <w:rsid w:val="00687C70"/>
    <w:rsid w:val="0069389A"/>
    <w:rsid w:val="00697825"/>
    <w:rsid w:val="0069787E"/>
    <w:rsid w:val="006A74C8"/>
    <w:rsid w:val="006B4E74"/>
    <w:rsid w:val="006B516D"/>
    <w:rsid w:val="006C05FA"/>
    <w:rsid w:val="006C2C8D"/>
    <w:rsid w:val="006C48BD"/>
    <w:rsid w:val="006C5952"/>
    <w:rsid w:val="006D29BE"/>
    <w:rsid w:val="006D64EE"/>
    <w:rsid w:val="006F12CB"/>
    <w:rsid w:val="006F3555"/>
    <w:rsid w:val="006F60A9"/>
    <w:rsid w:val="006F75DF"/>
    <w:rsid w:val="0070146B"/>
    <w:rsid w:val="00706174"/>
    <w:rsid w:val="00713656"/>
    <w:rsid w:val="007156D2"/>
    <w:rsid w:val="0072740F"/>
    <w:rsid w:val="00734739"/>
    <w:rsid w:val="00735625"/>
    <w:rsid w:val="007424FF"/>
    <w:rsid w:val="00743B13"/>
    <w:rsid w:val="00743D1E"/>
    <w:rsid w:val="007458C2"/>
    <w:rsid w:val="00752D29"/>
    <w:rsid w:val="007532CD"/>
    <w:rsid w:val="00753FF4"/>
    <w:rsid w:val="0075558A"/>
    <w:rsid w:val="007600A3"/>
    <w:rsid w:val="00761C0B"/>
    <w:rsid w:val="007863C6"/>
    <w:rsid w:val="00793CA1"/>
    <w:rsid w:val="007953F5"/>
    <w:rsid w:val="00795DC8"/>
    <w:rsid w:val="007A5A2E"/>
    <w:rsid w:val="007D0B3A"/>
    <w:rsid w:val="007D333A"/>
    <w:rsid w:val="007D3F8F"/>
    <w:rsid w:val="007D4160"/>
    <w:rsid w:val="007E0F6A"/>
    <w:rsid w:val="007E1D87"/>
    <w:rsid w:val="00805E24"/>
    <w:rsid w:val="008159D7"/>
    <w:rsid w:val="008179A7"/>
    <w:rsid w:val="0082033A"/>
    <w:rsid w:val="008257AC"/>
    <w:rsid w:val="008326DB"/>
    <w:rsid w:val="00833A56"/>
    <w:rsid w:val="00835C32"/>
    <w:rsid w:val="008362B1"/>
    <w:rsid w:val="00843288"/>
    <w:rsid w:val="00843D20"/>
    <w:rsid w:val="008466CF"/>
    <w:rsid w:val="00847C3D"/>
    <w:rsid w:val="00856A70"/>
    <w:rsid w:val="00856F50"/>
    <w:rsid w:val="008605C2"/>
    <w:rsid w:val="008617FF"/>
    <w:rsid w:val="0086352A"/>
    <w:rsid w:val="008659CE"/>
    <w:rsid w:val="00873E84"/>
    <w:rsid w:val="008761C4"/>
    <w:rsid w:val="00883D20"/>
    <w:rsid w:val="00897950"/>
    <w:rsid w:val="008A155F"/>
    <w:rsid w:val="008A44BB"/>
    <w:rsid w:val="008A7303"/>
    <w:rsid w:val="008B13E7"/>
    <w:rsid w:val="008B22A3"/>
    <w:rsid w:val="008B2432"/>
    <w:rsid w:val="008C130C"/>
    <w:rsid w:val="008C17CB"/>
    <w:rsid w:val="008C6762"/>
    <w:rsid w:val="008C6DE8"/>
    <w:rsid w:val="008D66FC"/>
    <w:rsid w:val="008F19B2"/>
    <w:rsid w:val="00900CA2"/>
    <w:rsid w:val="00920F1F"/>
    <w:rsid w:val="009216C2"/>
    <w:rsid w:val="00933112"/>
    <w:rsid w:val="00934A34"/>
    <w:rsid w:val="009405E7"/>
    <w:rsid w:val="00940FA3"/>
    <w:rsid w:val="00940FE6"/>
    <w:rsid w:val="009435ED"/>
    <w:rsid w:val="00946235"/>
    <w:rsid w:val="0094716D"/>
    <w:rsid w:val="00947958"/>
    <w:rsid w:val="0096620D"/>
    <w:rsid w:val="00966E88"/>
    <w:rsid w:val="009707BA"/>
    <w:rsid w:val="00970BBB"/>
    <w:rsid w:val="009725C0"/>
    <w:rsid w:val="00975E53"/>
    <w:rsid w:val="009802DF"/>
    <w:rsid w:val="00980724"/>
    <w:rsid w:val="009828ED"/>
    <w:rsid w:val="00982B62"/>
    <w:rsid w:val="00985631"/>
    <w:rsid w:val="00986C3B"/>
    <w:rsid w:val="009A2C9A"/>
    <w:rsid w:val="009B0EE7"/>
    <w:rsid w:val="009B14D2"/>
    <w:rsid w:val="009C1B15"/>
    <w:rsid w:val="009C21F3"/>
    <w:rsid w:val="009C5AEB"/>
    <w:rsid w:val="009C7017"/>
    <w:rsid w:val="009C7CCE"/>
    <w:rsid w:val="009D362C"/>
    <w:rsid w:val="009D3D4A"/>
    <w:rsid w:val="009D7971"/>
    <w:rsid w:val="009E2B67"/>
    <w:rsid w:val="009F208A"/>
    <w:rsid w:val="009F4FEB"/>
    <w:rsid w:val="00A0698A"/>
    <w:rsid w:val="00A13D8C"/>
    <w:rsid w:val="00A21039"/>
    <w:rsid w:val="00A22B8B"/>
    <w:rsid w:val="00A268C8"/>
    <w:rsid w:val="00A31784"/>
    <w:rsid w:val="00A31D5C"/>
    <w:rsid w:val="00A32060"/>
    <w:rsid w:val="00A32EA9"/>
    <w:rsid w:val="00A448A9"/>
    <w:rsid w:val="00A4511B"/>
    <w:rsid w:val="00A472FD"/>
    <w:rsid w:val="00A521F3"/>
    <w:rsid w:val="00A52E9A"/>
    <w:rsid w:val="00A53FB6"/>
    <w:rsid w:val="00A55C3B"/>
    <w:rsid w:val="00A630CC"/>
    <w:rsid w:val="00A771D3"/>
    <w:rsid w:val="00A93A87"/>
    <w:rsid w:val="00AB09EA"/>
    <w:rsid w:val="00AB6438"/>
    <w:rsid w:val="00AC7E3E"/>
    <w:rsid w:val="00AD1B48"/>
    <w:rsid w:val="00AD3255"/>
    <w:rsid w:val="00AD49F8"/>
    <w:rsid w:val="00AE09AB"/>
    <w:rsid w:val="00AE296B"/>
    <w:rsid w:val="00AE2D5D"/>
    <w:rsid w:val="00AE7576"/>
    <w:rsid w:val="00AF084B"/>
    <w:rsid w:val="00AF54DF"/>
    <w:rsid w:val="00B16E73"/>
    <w:rsid w:val="00B22CC8"/>
    <w:rsid w:val="00B24F94"/>
    <w:rsid w:val="00B3155A"/>
    <w:rsid w:val="00B40336"/>
    <w:rsid w:val="00B46315"/>
    <w:rsid w:val="00B46A50"/>
    <w:rsid w:val="00B67AFB"/>
    <w:rsid w:val="00B73D68"/>
    <w:rsid w:val="00B82C15"/>
    <w:rsid w:val="00B8303F"/>
    <w:rsid w:val="00B920D9"/>
    <w:rsid w:val="00B93351"/>
    <w:rsid w:val="00B953B0"/>
    <w:rsid w:val="00B95CE8"/>
    <w:rsid w:val="00B95D0A"/>
    <w:rsid w:val="00BA304B"/>
    <w:rsid w:val="00BA73AD"/>
    <w:rsid w:val="00BB241B"/>
    <w:rsid w:val="00BB4EB7"/>
    <w:rsid w:val="00BB5B49"/>
    <w:rsid w:val="00BB7571"/>
    <w:rsid w:val="00BC2EDF"/>
    <w:rsid w:val="00BC6820"/>
    <w:rsid w:val="00BD037A"/>
    <w:rsid w:val="00BD445E"/>
    <w:rsid w:val="00BD5B71"/>
    <w:rsid w:val="00BD65CE"/>
    <w:rsid w:val="00BD72D5"/>
    <w:rsid w:val="00BE1643"/>
    <w:rsid w:val="00BE2580"/>
    <w:rsid w:val="00BE526D"/>
    <w:rsid w:val="00BF1582"/>
    <w:rsid w:val="00BF1682"/>
    <w:rsid w:val="00BF39AF"/>
    <w:rsid w:val="00BF4631"/>
    <w:rsid w:val="00C01393"/>
    <w:rsid w:val="00C04D0A"/>
    <w:rsid w:val="00C0569D"/>
    <w:rsid w:val="00C20391"/>
    <w:rsid w:val="00C23D73"/>
    <w:rsid w:val="00C24772"/>
    <w:rsid w:val="00C34F02"/>
    <w:rsid w:val="00C427AF"/>
    <w:rsid w:val="00C460FD"/>
    <w:rsid w:val="00C50B56"/>
    <w:rsid w:val="00C5544D"/>
    <w:rsid w:val="00C5790C"/>
    <w:rsid w:val="00C63E13"/>
    <w:rsid w:val="00C675C5"/>
    <w:rsid w:val="00C73D83"/>
    <w:rsid w:val="00C801C9"/>
    <w:rsid w:val="00CA4848"/>
    <w:rsid w:val="00CA73D3"/>
    <w:rsid w:val="00CA7875"/>
    <w:rsid w:val="00CB0B27"/>
    <w:rsid w:val="00CB4488"/>
    <w:rsid w:val="00CB563B"/>
    <w:rsid w:val="00CB65FE"/>
    <w:rsid w:val="00CC6B75"/>
    <w:rsid w:val="00CC7D6D"/>
    <w:rsid w:val="00CD2B1A"/>
    <w:rsid w:val="00CE3EF8"/>
    <w:rsid w:val="00CE5F1B"/>
    <w:rsid w:val="00CF0974"/>
    <w:rsid w:val="00CF3D71"/>
    <w:rsid w:val="00D06092"/>
    <w:rsid w:val="00D10D06"/>
    <w:rsid w:val="00D115CA"/>
    <w:rsid w:val="00D139E0"/>
    <w:rsid w:val="00D14133"/>
    <w:rsid w:val="00D14FDD"/>
    <w:rsid w:val="00D15A49"/>
    <w:rsid w:val="00D17168"/>
    <w:rsid w:val="00D34FB1"/>
    <w:rsid w:val="00D41F25"/>
    <w:rsid w:val="00D452B9"/>
    <w:rsid w:val="00D46217"/>
    <w:rsid w:val="00D6081D"/>
    <w:rsid w:val="00D61AC4"/>
    <w:rsid w:val="00D65B6F"/>
    <w:rsid w:val="00D722CB"/>
    <w:rsid w:val="00D7271D"/>
    <w:rsid w:val="00D74AA6"/>
    <w:rsid w:val="00D767E6"/>
    <w:rsid w:val="00D77924"/>
    <w:rsid w:val="00D83CF5"/>
    <w:rsid w:val="00D904DA"/>
    <w:rsid w:val="00D91502"/>
    <w:rsid w:val="00D9308C"/>
    <w:rsid w:val="00D96D3E"/>
    <w:rsid w:val="00DA74C9"/>
    <w:rsid w:val="00DB045C"/>
    <w:rsid w:val="00DB3435"/>
    <w:rsid w:val="00DB4911"/>
    <w:rsid w:val="00DB541E"/>
    <w:rsid w:val="00DC257C"/>
    <w:rsid w:val="00DD0191"/>
    <w:rsid w:val="00DD7001"/>
    <w:rsid w:val="00DD78CC"/>
    <w:rsid w:val="00DE0BDE"/>
    <w:rsid w:val="00DF5BC8"/>
    <w:rsid w:val="00DF7027"/>
    <w:rsid w:val="00E01B34"/>
    <w:rsid w:val="00E02799"/>
    <w:rsid w:val="00E05FFC"/>
    <w:rsid w:val="00E06136"/>
    <w:rsid w:val="00E203FD"/>
    <w:rsid w:val="00E257E0"/>
    <w:rsid w:val="00E328C9"/>
    <w:rsid w:val="00E34C36"/>
    <w:rsid w:val="00E35988"/>
    <w:rsid w:val="00E37E73"/>
    <w:rsid w:val="00E42935"/>
    <w:rsid w:val="00E4514B"/>
    <w:rsid w:val="00E47DBB"/>
    <w:rsid w:val="00E50D01"/>
    <w:rsid w:val="00E520B6"/>
    <w:rsid w:val="00E53610"/>
    <w:rsid w:val="00E66840"/>
    <w:rsid w:val="00E674C8"/>
    <w:rsid w:val="00E73DA1"/>
    <w:rsid w:val="00E73EF5"/>
    <w:rsid w:val="00E73FB2"/>
    <w:rsid w:val="00E83FEE"/>
    <w:rsid w:val="00E91B6D"/>
    <w:rsid w:val="00EA4C00"/>
    <w:rsid w:val="00EA5580"/>
    <w:rsid w:val="00EB1346"/>
    <w:rsid w:val="00EB2716"/>
    <w:rsid w:val="00EB391D"/>
    <w:rsid w:val="00EB3F9F"/>
    <w:rsid w:val="00EC1D8B"/>
    <w:rsid w:val="00EC284F"/>
    <w:rsid w:val="00EC33C5"/>
    <w:rsid w:val="00ED5D20"/>
    <w:rsid w:val="00EE2392"/>
    <w:rsid w:val="00EF0F85"/>
    <w:rsid w:val="00F043BD"/>
    <w:rsid w:val="00F12D68"/>
    <w:rsid w:val="00F14578"/>
    <w:rsid w:val="00F17144"/>
    <w:rsid w:val="00F212D6"/>
    <w:rsid w:val="00F255B8"/>
    <w:rsid w:val="00F322E4"/>
    <w:rsid w:val="00F32846"/>
    <w:rsid w:val="00F34F83"/>
    <w:rsid w:val="00F34FC7"/>
    <w:rsid w:val="00F433BA"/>
    <w:rsid w:val="00F461A3"/>
    <w:rsid w:val="00F46846"/>
    <w:rsid w:val="00F50AE6"/>
    <w:rsid w:val="00F60B21"/>
    <w:rsid w:val="00F62C38"/>
    <w:rsid w:val="00F65BD7"/>
    <w:rsid w:val="00F7029B"/>
    <w:rsid w:val="00F7031B"/>
    <w:rsid w:val="00F70EE4"/>
    <w:rsid w:val="00F734CF"/>
    <w:rsid w:val="00F80073"/>
    <w:rsid w:val="00F821B0"/>
    <w:rsid w:val="00F825E6"/>
    <w:rsid w:val="00F86BF9"/>
    <w:rsid w:val="00F86F60"/>
    <w:rsid w:val="00F90BBE"/>
    <w:rsid w:val="00FA0E56"/>
    <w:rsid w:val="00FA2759"/>
    <w:rsid w:val="00FA2EFE"/>
    <w:rsid w:val="00FA4068"/>
    <w:rsid w:val="00FA5291"/>
    <w:rsid w:val="00FB39A3"/>
    <w:rsid w:val="00FB573F"/>
    <w:rsid w:val="00FC32A6"/>
    <w:rsid w:val="00FC738E"/>
    <w:rsid w:val="00FE4584"/>
    <w:rsid w:val="00FE58E9"/>
    <w:rsid w:val="00FF3ABB"/>
    <w:rsid w:val="00FF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A14B43"/>
  <w15:docId w15:val="{03469E93-7894-48D0-A0FC-941F4C113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e">
    <w:name w:val="Normal"/>
    <w:qFormat/>
    <w:rsid w:val="00D41F25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DA74C9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rsid w:val="00DA74C9"/>
    <w:pPr>
      <w:tabs>
        <w:tab w:val="center" w:pos="4320"/>
        <w:tab w:val="right" w:pos="8640"/>
      </w:tabs>
    </w:pPr>
  </w:style>
  <w:style w:type="character" w:styleId="Collegamentoipertestuale">
    <w:name w:val="Hyperlink"/>
    <w:rsid w:val="00C04D0A"/>
    <w:rPr>
      <w:color w:val="0000FF"/>
      <w:u w:val="single"/>
    </w:rPr>
  </w:style>
  <w:style w:type="paragraph" w:styleId="NormaleWeb">
    <w:name w:val="Normal (Web)"/>
    <w:basedOn w:val="Normale"/>
    <w:rsid w:val="00C04D0A"/>
    <w:pPr>
      <w:spacing w:before="75" w:after="75"/>
    </w:pPr>
    <w:rPr>
      <w:lang w:eastAsia="it-IT"/>
    </w:rPr>
  </w:style>
  <w:style w:type="paragraph" w:customStyle="1" w:styleId="CharChar1">
    <w:name w:val="Char Char1"/>
    <w:basedOn w:val="Normale"/>
    <w:rsid w:val="00C04D0A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paragraph" w:customStyle="1" w:styleId="Default">
    <w:name w:val="Default"/>
    <w:rsid w:val="00C04D0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table" w:styleId="Grigliatabella">
    <w:name w:val="Table Grid"/>
    <w:basedOn w:val="Tabellanormale"/>
    <w:rsid w:val="0056454D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3F3B85"/>
  </w:style>
  <w:style w:type="paragraph" w:styleId="Testofumetto">
    <w:name w:val="Balloon Text"/>
    <w:basedOn w:val="Normale"/>
    <w:link w:val="TestofumettoCarattere"/>
    <w:rsid w:val="00C801C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01C9"/>
    <w:rPr>
      <w:rFonts w:ascii="Tahoma" w:hAnsi="Tahoma" w:cs="Tahoma"/>
      <w:sz w:val="16"/>
      <w:szCs w:val="16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4E78F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E78F7"/>
    <w:rPr>
      <w:rFonts w:ascii="ITC Officina Sans Book" w:hAnsi="ITC Officina Sans Book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E78F7"/>
    <w:rPr>
      <w:rFonts w:ascii="ITC Officina Sans Book" w:hAnsi="ITC Officina Sans Book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D77924"/>
    <w:rPr>
      <w:rFonts w:ascii="Times New Roman" w:hAnsi="Times New Roman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D77924"/>
    <w:rPr>
      <w:rFonts w:ascii="ITC Officina Sans Book" w:hAnsi="ITC Officina Sans Book"/>
      <w:b/>
      <w:bCs/>
      <w:lang w:eastAsia="en-US"/>
    </w:rPr>
  </w:style>
  <w:style w:type="paragraph" w:styleId="Paragrafoelenco">
    <w:name w:val="List Paragraph"/>
    <w:basedOn w:val="Normale"/>
    <w:uiPriority w:val="34"/>
    <w:qFormat/>
    <w:rsid w:val="008C6762"/>
    <w:pPr>
      <w:ind w:left="720"/>
      <w:contextualSpacing/>
    </w:pPr>
  </w:style>
  <w:style w:type="character" w:styleId="Menzione">
    <w:name w:val="Mention"/>
    <w:basedOn w:val="Carpredefinitoparagrafo"/>
    <w:uiPriority w:val="99"/>
    <w:semiHidden/>
    <w:unhideWhenUsed/>
    <w:rsid w:val="00946235"/>
    <w:rPr>
      <w:color w:val="2B579A"/>
      <w:shd w:val="clear" w:color="auto" w:fill="E6E6E6"/>
    </w:rPr>
  </w:style>
  <w:style w:type="paragraph" w:customStyle="1" w:styleId="CorpoA">
    <w:name w:val="Corpo A"/>
    <w:uiPriority w:val="99"/>
    <w:rsid w:val="000224F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</w:pPr>
    <w:rPr>
      <w:rFonts w:ascii="Courier New" w:eastAsia="Arial Unicode MS" w:hAnsi="Courier New" w:cs="Courier New"/>
      <w:color w:val="000000"/>
      <w:sz w:val="22"/>
      <w:szCs w:val="22"/>
      <w:u w:color="000000"/>
    </w:rPr>
  </w:style>
  <w:style w:type="paragraph" w:customStyle="1" w:styleId="Didefault">
    <w:name w:val="Di default"/>
    <w:rsid w:val="008A730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</w:rPr>
  </w:style>
  <w:style w:type="character" w:customStyle="1" w:styleId="Hyperlink0">
    <w:name w:val="Hyperlink.0"/>
    <w:uiPriority w:val="99"/>
    <w:rsid w:val="008A7303"/>
    <w:rPr>
      <w:rFonts w:ascii="Candara" w:eastAsia="Times New Roman" w:hAnsi="Candara" w:cs="Candara"/>
      <w:u w:val="single"/>
    </w:rPr>
  </w:style>
  <w:style w:type="character" w:customStyle="1" w:styleId="Hyperlink1">
    <w:name w:val="Hyperlink.1"/>
    <w:uiPriority w:val="99"/>
    <w:rsid w:val="00F86BF9"/>
    <w:rPr>
      <w:rFonts w:ascii="Candara" w:eastAsia="Times New Roman" w:hAnsi="Candara" w:cs="Candara"/>
      <w:u w:val="single"/>
    </w:rPr>
  </w:style>
  <w:style w:type="paragraph" w:styleId="Corpotesto">
    <w:name w:val="Body Text"/>
    <w:basedOn w:val="Normale"/>
    <w:link w:val="CorpotestoCarattere"/>
    <w:rsid w:val="00A21039"/>
    <w:pPr>
      <w:widowControl w:val="0"/>
      <w:suppressAutoHyphens/>
      <w:spacing w:after="120"/>
    </w:pPr>
    <w:rPr>
      <w:rFonts w:eastAsia="Arial Unicode MS"/>
      <w:kern w:val="1"/>
    </w:rPr>
  </w:style>
  <w:style w:type="character" w:customStyle="1" w:styleId="CorpotestoCarattere">
    <w:name w:val="Corpo testo Carattere"/>
    <w:basedOn w:val="Carpredefinitoparagrafo"/>
    <w:link w:val="Corpotesto"/>
    <w:rsid w:val="00A21039"/>
    <w:rPr>
      <w:rFonts w:eastAsia="Arial Unicode MS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unhideWhenUsed/>
    <w:rsid w:val="00A21039"/>
    <w:pPr>
      <w:widowControl w:val="0"/>
      <w:suppressAutoHyphens/>
      <w:spacing w:after="120" w:line="480" w:lineRule="auto"/>
    </w:pPr>
    <w:rPr>
      <w:rFonts w:eastAsia="Arial Unicode MS"/>
      <w:kern w:val="1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21039"/>
    <w:rPr>
      <w:rFonts w:eastAsia="Arial Unicode MS"/>
      <w:kern w:val="1"/>
      <w:sz w:val="24"/>
      <w:szCs w:val="24"/>
    </w:rPr>
  </w:style>
  <w:style w:type="numbering" w:customStyle="1" w:styleId="List0">
    <w:name w:val="List 0"/>
    <w:rsid w:val="00A21039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0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FORMAT%20FAMI_UNAR_v2_loghi%20%23ionondiscrimino%20prov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C6857-24E4-4CF2-89AE-B913C6106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FAMI_UNAR_v2_loghi #ionondiscrimino prova</Template>
  <TotalTime>660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Immigrazione cinese in Italia:</vt:lpstr>
      <vt:lpstr>Immigrazione cinese in Italia:</vt:lpstr>
    </vt:vector>
  </TitlesOfParts>
  <Company>Ernst &amp; Young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Immigrazione cinese in Italia:</dc:title>
  <dc:creator>user</dc:creator>
  <cp:lastModifiedBy>user</cp:lastModifiedBy>
  <cp:revision>106</cp:revision>
  <cp:lastPrinted>2016-12-12T11:57:00Z</cp:lastPrinted>
  <dcterms:created xsi:type="dcterms:W3CDTF">2016-12-12T12:05:00Z</dcterms:created>
  <dcterms:modified xsi:type="dcterms:W3CDTF">2017-04-12T11:14:00Z</dcterms:modified>
</cp:coreProperties>
</file>